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692" w:rsidRDefault="00953692">
      <w:pPr>
        <w:spacing w:line="420" w:lineRule="exact"/>
      </w:pPr>
      <w:bookmarkStart w:id="0" w:name="_GoBack"/>
      <w:bookmarkEnd w:id="0"/>
    </w:p>
    <w:p w:rsidR="00953692" w:rsidRPr="00175015" w:rsidRDefault="00953692" w:rsidP="00C805C8">
      <w:pPr>
        <w:framePr w:w="6968" w:h="2415" w:hSpace="181" w:wrap="notBeside" w:vAnchor="page" w:hAnchor="page" w:x="1305" w:y="3063"/>
        <w:shd w:val="solid" w:color="FFFFFF" w:fill="FFFFFF"/>
        <w:spacing w:line="240" w:lineRule="atLeast"/>
        <w:rPr>
          <w:sz w:val="18"/>
          <w:szCs w:val="18"/>
        </w:rPr>
      </w:pPr>
      <w:bookmarkStart w:id="1" w:name="Empfänger"/>
      <w:bookmarkEnd w:id="1"/>
    </w:p>
    <w:p w:rsidR="00987A7A" w:rsidRDefault="00175015" w:rsidP="00AC0183">
      <w:pPr>
        <w:framePr w:w="6968" w:h="2415" w:hSpace="181" w:wrap="notBeside" w:vAnchor="page" w:hAnchor="page" w:x="1305" w:y="3063"/>
        <w:shd w:val="solid" w:color="FFFFFF" w:fill="FFFFFF"/>
        <w:spacing w:line="240" w:lineRule="atLeast"/>
        <w:rPr>
          <w:szCs w:val="20"/>
        </w:rPr>
      </w:pPr>
      <w:r w:rsidRPr="00DA4D94">
        <w:rPr>
          <w:szCs w:val="20"/>
        </w:rPr>
        <w:t>An alle</w:t>
      </w:r>
      <w:r w:rsidR="00987A7A">
        <w:rPr>
          <w:szCs w:val="20"/>
        </w:rPr>
        <w:t xml:space="preserve"> </w:t>
      </w:r>
      <w:r w:rsidRPr="00DA4D94">
        <w:rPr>
          <w:szCs w:val="20"/>
        </w:rPr>
        <w:t xml:space="preserve">Mitarbeiterinnen und </w:t>
      </w:r>
    </w:p>
    <w:p w:rsidR="00175015" w:rsidRPr="00DA4D94" w:rsidRDefault="00175015" w:rsidP="00AC0183">
      <w:pPr>
        <w:framePr w:w="6968" w:h="2415" w:hSpace="181" w:wrap="notBeside" w:vAnchor="page" w:hAnchor="page" w:x="1305" w:y="3063"/>
        <w:shd w:val="solid" w:color="FFFFFF" w:fill="FFFFFF"/>
        <w:spacing w:line="240" w:lineRule="atLeast"/>
        <w:rPr>
          <w:szCs w:val="20"/>
        </w:rPr>
        <w:sectPr w:rsidR="00175015" w:rsidRPr="00DA4D94" w:rsidSect="009F3E15">
          <w:headerReference w:type="default" r:id="rId8"/>
          <w:headerReference w:type="first" r:id="rId9"/>
          <w:type w:val="continuous"/>
          <w:pgSz w:w="11907" w:h="16840" w:code="9"/>
          <w:pgMar w:top="2637" w:right="794" w:bottom="1134" w:left="1304" w:header="340" w:footer="1418" w:gutter="0"/>
          <w:cols w:space="720"/>
          <w:titlePg/>
          <w:docGrid w:linePitch="272"/>
        </w:sectPr>
      </w:pPr>
      <w:r w:rsidRPr="00DA4D94">
        <w:rPr>
          <w:szCs w:val="20"/>
        </w:rPr>
        <w:t>Mitarbeiter</w:t>
      </w:r>
      <w:r w:rsidR="00987A7A">
        <w:rPr>
          <w:szCs w:val="20"/>
        </w:rPr>
        <w:t xml:space="preserve"> </w:t>
      </w:r>
      <w:r w:rsidRPr="00DA4D94">
        <w:rPr>
          <w:szCs w:val="20"/>
        </w:rPr>
        <w:t>der S</w:t>
      </w:r>
      <w:r w:rsidR="00917D2C">
        <w:rPr>
          <w:szCs w:val="20"/>
        </w:rPr>
        <w:t>parkasse</w:t>
      </w:r>
    </w:p>
    <w:p w:rsidR="003E0E69" w:rsidRDefault="003E0E69" w:rsidP="00DA4D94">
      <w:pPr>
        <w:shd w:val="solid" w:color="FFFFFF" w:fill="FFFFFF"/>
        <w:spacing w:line="240" w:lineRule="atLeast"/>
        <w:rPr>
          <w:b/>
          <w:szCs w:val="20"/>
        </w:rPr>
      </w:pPr>
      <w:bookmarkStart w:id="2" w:name="Anrede"/>
      <w:bookmarkEnd w:id="2"/>
    </w:p>
    <w:p w:rsidR="00175015" w:rsidRPr="00DA4D94" w:rsidRDefault="00175015" w:rsidP="00DA4D94">
      <w:pPr>
        <w:shd w:val="solid" w:color="FFFFFF" w:fill="FFFFFF"/>
        <w:spacing w:line="240" w:lineRule="atLeast"/>
        <w:rPr>
          <w:b/>
          <w:szCs w:val="20"/>
        </w:rPr>
      </w:pPr>
      <w:r w:rsidRPr="00DA4D94">
        <w:rPr>
          <w:b/>
          <w:szCs w:val="20"/>
        </w:rPr>
        <w:t>Anmelden. Shoppen. Sparen.</w:t>
      </w:r>
    </w:p>
    <w:p w:rsidR="00C57362" w:rsidRPr="00DA4D94" w:rsidRDefault="00175015" w:rsidP="00DA4D94">
      <w:pPr>
        <w:shd w:val="solid" w:color="FFFFFF" w:fill="FFFFFF"/>
        <w:spacing w:line="240" w:lineRule="atLeast"/>
        <w:rPr>
          <w:b/>
          <w:szCs w:val="20"/>
        </w:rPr>
      </w:pPr>
      <w:r w:rsidRPr="00DA4D94">
        <w:rPr>
          <w:b/>
          <w:szCs w:val="20"/>
        </w:rPr>
        <w:t>Das Einkaufsportal exklusiv für Mitarbeiter der S</w:t>
      </w:r>
      <w:r w:rsidR="0032557C">
        <w:rPr>
          <w:b/>
          <w:szCs w:val="20"/>
        </w:rPr>
        <w:t>parkassen</w:t>
      </w:r>
      <w:r w:rsidRPr="00DA4D94">
        <w:rPr>
          <w:b/>
          <w:szCs w:val="20"/>
        </w:rPr>
        <w:t>-Finanzgruppe</w:t>
      </w:r>
      <w:r w:rsidR="00381250">
        <w:rPr>
          <w:b/>
          <w:szCs w:val="20"/>
        </w:rPr>
        <w:t>.</w:t>
      </w:r>
      <w:r w:rsidR="00C57362" w:rsidRPr="00DA4D94">
        <w:rPr>
          <w:b/>
          <w:szCs w:val="20"/>
        </w:rPr>
        <w:t xml:space="preserve"> </w:t>
      </w:r>
    </w:p>
    <w:p w:rsidR="00C57362" w:rsidRPr="00DA4D94" w:rsidRDefault="00C57362" w:rsidP="00DA4D94">
      <w:pPr>
        <w:shd w:val="solid" w:color="FFFFFF" w:fill="FFFFFF"/>
        <w:spacing w:line="240" w:lineRule="atLeast"/>
        <w:rPr>
          <w:szCs w:val="20"/>
        </w:rPr>
      </w:pPr>
    </w:p>
    <w:p w:rsidR="000C235D" w:rsidRPr="00DA4D94" w:rsidRDefault="00987A7A" w:rsidP="00DA4D94">
      <w:pPr>
        <w:shd w:val="solid" w:color="FFFFFF" w:fill="FFFFFF"/>
        <w:spacing w:line="240" w:lineRule="atLeast"/>
        <w:rPr>
          <w:szCs w:val="20"/>
        </w:rPr>
      </w:pPr>
      <w:r>
        <w:rPr>
          <w:szCs w:val="20"/>
        </w:rPr>
        <w:t>Liebe</w:t>
      </w:r>
      <w:r w:rsidR="000C235D" w:rsidRPr="00DA4D94">
        <w:rPr>
          <w:szCs w:val="20"/>
        </w:rPr>
        <w:t xml:space="preserve"> Mitarbeiterinnen und Mitarbeiter,</w:t>
      </w:r>
    </w:p>
    <w:p w:rsidR="000C235D" w:rsidRPr="00DA4D94" w:rsidRDefault="000C235D" w:rsidP="00DA4D94">
      <w:pPr>
        <w:shd w:val="solid" w:color="FFFFFF" w:fill="FFFFFF"/>
        <w:spacing w:line="240" w:lineRule="atLeast"/>
        <w:rPr>
          <w:szCs w:val="20"/>
        </w:rPr>
      </w:pPr>
    </w:p>
    <w:p w:rsidR="00987A7A" w:rsidRDefault="00987A7A" w:rsidP="00987A7A">
      <w:pPr>
        <w:shd w:val="solid" w:color="FFFFFF" w:fill="FFFFFF"/>
        <w:spacing w:line="240" w:lineRule="atLeast"/>
        <w:jc w:val="both"/>
        <w:rPr>
          <w:szCs w:val="20"/>
        </w:rPr>
      </w:pPr>
      <w:r w:rsidRPr="009E2AF3">
        <w:rPr>
          <w:szCs w:val="20"/>
        </w:rPr>
        <w:t xml:space="preserve">wir freuen uns, Ihnen heute das neue Einkaufsportal für </w:t>
      </w:r>
      <w:r>
        <w:rPr>
          <w:szCs w:val="20"/>
        </w:rPr>
        <w:t xml:space="preserve">die </w:t>
      </w:r>
      <w:r w:rsidRPr="009E2AF3">
        <w:rPr>
          <w:szCs w:val="20"/>
        </w:rPr>
        <w:t>Mitarbeiter der S</w:t>
      </w:r>
      <w:r w:rsidR="00F23C5D">
        <w:rPr>
          <w:szCs w:val="20"/>
        </w:rPr>
        <w:t>parkassen-</w:t>
      </w:r>
      <w:r w:rsidRPr="009E2AF3">
        <w:rPr>
          <w:szCs w:val="20"/>
        </w:rPr>
        <w:t>Finanzgruppe vorstellen zu dürfen</w:t>
      </w:r>
      <w:r>
        <w:rPr>
          <w:szCs w:val="20"/>
        </w:rPr>
        <w:t>. Das Portal geht</w:t>
      </w:r>
      <w:r w:rsidRPr="009E2AF3">
        <w:rPr>
          <w:szCs w:val="20"/>
        </w:rPr>
        <w:t xml:space="preserve"> am </w:t>
      </w:r>
      <w:r>
        <w:rPr>
          <w:szCs w:val="20"/>
        </w:rPr>
        <w:t>15</w:t>
      </w:r>
      <w:r w:rsidRPr="009E2AF3">
        <w:rPr>
          <w:szCs w:val="20"/>
        </w:rPr>
        <w:t>. März 2016 online.</w:t>
      </w:r>
    </w:p>
    <w:p w:rsidR="00987A7A" w:rsidRDefault="00987A7A" w:rsidP="00987A7A">
      <w:pPr>
        <w:shd w:val="solid" w:color="FFFFFF" w:fill="FFFFFF"/>
        <w:spacing w:line="240" w:lineRule="atLeast"/>
        <w:jc w:val="both"/>
        <w:rPr>
          <w:szCs w:val="20"/>
        </w:rPr>
      </w:pPr>
    </w:p>
    <w:p w:rsidR="00987A7A" w:rsidRPr="009E2AF3" w:rsidRDefault="00987A7A" w:rsidP="00987A7A">
      <w:pPr>
        <w:shd w:val="solid" w:color="FFFFFF" w:fill="FFFFFF"/>
        <w:spacing w:line="240" w:lineRule="atLeast"/>
        <w:jc w:val="center"/>
        <w:rPr>
          <w:szCs w:val="20"/>
        </w:rPr>
      </w:pPr>
      <w:r>
        <w:rPr>
          <w:szCs w:val="20"/>
        </w:rPr>
        <w:t>www.s-mitarbeitereinkauf.de</w:t>
      </w:r>
    </w:p>
    <w:p w:rsidR="000C235D" w:rsidRPr="00DA4D94" w:rsidRDefault="000C235D" w:rsidP="00254BDF">
      <w:pPr>
        <w:shd w:val="solid" w:color="FFFFFF" w:fill="FFFFFF"/>
        <w:spacing w:line="240" w:lineRule="atLeast"/>
        <w:jc w:val="both"/>
        <w:rPr>
          <w:szCs w:val="20"/>
        </w:rPr>
      </w:pPr>
    </w:p>
    <w:p w:rsidR="000C235D" w:rsidRPr="00DA4D94" w:rsidRDefault="005A65A6" w:rsidP="00254BDF">
      <w:pPr>
        <w:shd w:val="solid" w:color="FFFFFF" w:fill="FFFFFF"/>
        <w:spacing w:line="240" w:lineRule="atLeast"/>
        <w:jc w:val="both"/>
        <w:rPr>
          <w:szCs w:val="20"/>
        </w:rPr>
      </w:pPr>
      <w:r>
        <w:rPr>
          <w:szCs w:val="20"/>
        </w:rPr>
        <w:t>Als Tochtergesellschaft</w:t>
      </w:r>
      <w:r w:rsidR="000C235D" w:rsidRPr="00DA4D94">
        <w:rPr>
          <w:szCs w:val="20"/>
        </w:rPr>
        <w:t xml:space="preserve"> der Sparkassen-Einkaufsgesellschaft</w:t>
      </w:r>
      <w:r w:rsidR="00987A7A">
        <w:rPr>
          <w:szCs w:val="20"/>
        </w:rPr>
        <w:t xml:space="preserve"> (SEG)</w:t>
      </w:r>
      <w:r w:rsidR="000C235D" w:rsidRPr="00DA4D94">
        <w:rPr>
          <w:szCs w:val="20"/>
        </w:rPr>
        <w:t>, die bereits den zentralen gewerblichen</w:t>
      </w:r>
      <w:r w:rsidR="00C47294">
        <w:rPr>
          <w:szCs w:val="20"/>
        </w:rPr>
        <w:t xml:space="preserve"> </w:t>
      </w:r>
      <w:r w:rsidR="000C235D" w:rsidRPr="00DA4D94">
        <w:rPr>
          <w:szCs w:val="20"/>
        </w:rPr>
        <w:t>Einkauf für die S</w:t>
      </w:r>
      <w:r w:rsidR="00F23C5D">
        <w:rPr>
          <w:szCs w:val="20"/>
        </w:rPr>
        <w:t>parkassen-</w:t>
      </w:r>
      <w:r w:rsidR="000C235D" w:rsidRPr="00DA4D94">
        <w:rPr>
          <w:szCs w:val="20"/>
        </w:rPr>
        <w:t>Finanzgruppe erfolgreich aufgebaut hat, bietet die Mitarbeiter-Einkaufsgesellschaft</w:t>
      </w:r>
      <w:r w:rsidR="00987A7A">
        <w:rPr>
          <w:szCs w:val="20"/>
        </w:rPr>
        <w:t xml:space="preserve"> (MEG)</w:t>
      </w:r>
      <w:r w:rsidR="000C235D" w:rsidRPr="00DA4D94">
        <w:rPr>
          <w:szCs w:val="20"/>
        </w:rPr>
        <w:t xml:space="preserve"> mit diesem Portal nun endlich auch den Mitarbeitern herausragende Konditionen für </w:t>
      </w:r>
      <w:r w:rsidR="00254BDF">
        <w:rPr>
          <w:szCs w:val="20"/>
        </w:rPr>
        <w:t>den</w:t>
      </w:r>
      <w:r w:rsidR="000C235D" w:rsidRPr="00DA4D94">
        <w:rPr>
          <w:szCs w:val="20"/>
        </w:rPr>
        <w:t xml:space="preserve"> privaten Einkauf.</w:t>
      </w:r>
    </w:p>
    <w:p w:rsidR="000C235D" w:rsidRPr="00DA4D94" w:rsidRDefault="000C235D" w:rsidP="00254BDF">
      <w:pPr>
        <w:shd w:val="solid" w:color="FFFFFF" w:fill="FFFFFF"/>
        <w:spacing w:line="240" w:lineRule="atLeast"/>
        <w:jc w:val="both"/>
        <w:rPr>
          <w:szCs w:val="20"/>
        </w:rPr>
      </w:pPr>
    </w:p>
    <w:p w:rsidR="000C235D" w:rsidRPr="00DA4D94" w:rsidRDefault="000C235D" w:rsidP="00254BDF">
      <w:pPr>
        <w:shd w:val="solid" w:color="FFFFFF" w:fill="FFFFFF"/>
        <w:spacing w:line="240" w:lineRule="atLeast"/>
        <w:jc w:val="both"/>
        <w:rPr>
          <w:szCs w:val="20"/>
        </w:rPr>
      </w:pPr>
      <w:r w:rsidRPr="00DA4D94">
        <w:rPr>
          <w:szCs w:val="20"/>
        </w:rPr>
        <w:t xml:space="preserve">Das Portal ist, anders als andere Mitarbeitervorteilsprogramme, exklusiv für Sie </w:t>
      </w:r>
      <w:r w:rsidR="00987A7A">
        <w:rPr>
          <w:szCs w:val="20"/>
        </w:rPr>
        <w:t>entwickelt</w:t>
      </w:r>
      <w:r w:rsidRPr="00DA4D94">
        <w:rPr>
          <w:szCs w:val="20"/>
        </w:rPr>
        <w:t>. Es bietet Ihnen speziell ausgehandelte Konditionen und mit die größten Preisvorteile am Markt.</w:t>
      </w:r>
    </w:p>
    <w:p w:rsidR="000C235D" w:rsidRPr="00DA4D94" w:rsidRDefault="000C235D" w:rsidP="00254BDF">
      <w:pPr>
        <w:shd w:val="solid" w:color="FFFFFF" w:fill="FFFFFF"/>
        <w:spacing w:line="240" w:lineRule="atLeast"/>
        <w:jc w:val="both"/>
        <w:rPr>
          <w:szCs w:val="20"/>
        </w:rPr>
      </w:pPr>
    </w:p>
    <w:p w:rsidR="0035783B" w:rsidRPr="0035783B" w:rsidRDefault="000C235D" w:rsidP="00254BDF">
      <w:pPr>
        <w:shd w:val="solid" w:color="FFFFFF" w:fill="FFFFFF"/>
        <w:spacing w:line="240" w:lineRule="atLeast"/>
        <w:jc w:val="both"/>
        <w:rPr>
          <w:spacing w:val="-1"/>
          <w:szCs w:val="20"/>
        </w:rPr>
      </w:pPr>
      <w:r w:rsidRPr="00C47294">
        <w:rPr>
          <w:spacing w:val="6"/>
          <w:szCs w:val="20"/>
        </w:rPr>
        <w:t>Über das Einkaufsportal kommen Sie beim Online-Einkauf von sorgfältig ausgewählten Top-Marken wie</w:t>
      </w:r>
      <w:r w:rsidR="00C47294" w:rsidRPr="00C47294">
        <w:rPr>
          <w:spacing w:val="6"/>
          <w:szCs w:val="20"/>
        </w:rPr>
        <w:t xml:space="preserve"> </w:t>
      </w:r>
      <w:r w:rsidR="00381250" w:rsidRPr="0035783B">
        <w:rPr>
          <w:spacing w:val="-1"/>
          <w:szCs w:val="20"/>
        </w:rPr>
        <w:t>a</w:t>
      </w:r>
      <w:r w:rsidRPr="0035783B">
        <w:rPr>
          <w:spacing w:val="-1"/>
          <w:szCs w:val="20"/>
        </w:rPr>
        <w:t>didas, WMF, Toyota, Lidl, Tchibo</w:t>
      </w:r>
      <w:r w:rsidR="00381250" w:rsidRPr="0035783B">
        <w:rPr>
          <w:spacing w:val="-1"/>
          <w:szCs w:val="20"/>
        </w:rPr>
        <w:t xml:space="preserve">, OTTO </w:t>
      </w:r>
      <w:r w:rsidRPr="0035783B">
        <w:rPr>
          <w:spacing w:val="-1"/>
          <w:szCs w:val="20"/>
        </w:rPr>
        <w:t>und vielen mehr in den Genuss von Preisvorteilen von bis zu 30</w:t>
      </w:r>
      <w:r w:rsidR="00987A7A">
        <w:rPr>
          <w:spacing w:val="-1"/>
          <w:szCs w:val="20"/>
        </w:rPr>
        <w:t xml:space="preserve"> </w:t>
      </w:r>
      <w:r w:rsidRPr="0035783B">
        <w:rPr>
          <w:spacing w:val="-1"/>
          <w:szCs w:val="20"/>
        </w:rPr>
        <w:t>%</w:t>
      </w:r>
      <w:r w:rsidR="0035783B" w:rsidRPr="0035783B">
        <w:rPr>
          <w:spacing w:val="-1"/>
          <w:szCs w:val="20"/>
        </w:rPr>
        <w:t>.</w:t>
      </w:r>
      <w:r w:rsidR="00987A7A">
        <w:rPr>
          <w:spacing w:val="-1"/>
          <w:szCs w:val="20"/>
        </w:rPr>
        <w:t xml:space="preserve"> Alle wichtigen Informationen finden Sie in dem beigefügten Flyer.</w:t>
      </w:r>
    </w:p>
    <w:p w:rsidR="0035783B" w:rsidRPr="00DA4D94" w:rsidRDefault="0035783B" w:rsidP="00254BDF">
      <w:pPr>
        <w:shd w:val="solid" w:color="FFFFFF" w:fill="FFFFFF"/>
        <w:spacing w:line="240" w:lineRule="atLeast"/>
        <w:jc w:val="both"/>
        <w:rPr>
          <w:szCs w:val="20"/>
        </w:rPr>
      </w:pPr>
    </w:p>
    <w:p w:rsidR="000C235D" w:rsidRPr="00DA4D94" w:rsidRDefault="000C235D" w:rsidP="00254BDF">
      <w:pPr>
        <w:shd w:val="solid" w:color="FFFFFF" w:fill="FFFFFF"/>
        <w:spacing w:line="240" w:lineRule="atLeast"/>
        <w:jc w:val="both"/>
        <w:rPr>
          <w:szCs w:val="20"/>
        </w:rPr>
      </w:pPr>
      <w:r w:rsidRPr="00DA4D94">
        <w:rPr>
          <w:szCs w:val="20"/>
        </w:rPr>
        <w:t>Die Anmeldung erfolgt ganz einfach mit Ihrer</w:t>
      </w:r>
      <w:r w:rsidR="00917D2C">
        <w:rPr>
          <w:szCs w:val="20"/>
        </w:rPr>
        <w:t xml:space="preserve"> Firmen-</w:t>
      </w:r>
      <w:r w:rsidR="00FE0FAE">
        <w:rPr>
          <w:szCs w:val="20"/>
        </w:rPr>
        <w:t>E-Mail-A</w:t>
      </w:r>
      <w:r w:rsidRPr="00DA4D94">
        <w:rPr>
          <w:szCs w:val="20"/>
        </w:rPr>
        <w:t xml:space="preserve">dresse und ist selbstverständlich kostenlos und völlig unverbindlich. Freuen Sie sich </w:t>
      </w:r>
      <w:r w:rsidR="00F23C5D">
        <w:rPr>
          <w:szCs w:val="20"/>
        </w:rPr>
        <w:t>auf</w:t>
      </w:r>
      <w:r w:rsidRPr="00DA4D94">
        <w:rPr>
          <w:szCs w:val="20"/>
        </w:rPr>
        <w:t xml:space="preserve"> eine großartige Shoppingwelt </w:t>
      </w:r>
      <w:r w:rsidR="00917D2C">
        <w:rPr>
          <w:szCs w:val="20"/>
        </w:rPr>
        <w:t>un</w:t>
      </w:r>
      <w:r w:rsidRPr="00DA4D94">
        <w:rPr>
          <w:szCs w:val="20"/>
        </w:rPr>
        <w:t>serer Partner</w:t>
      </w:r>
      <w:r w:rsidR="00987A7A">
        <w:rPr>
          <w:szCs w:val="20"/>
        </w:rPr>
        <w:t>. Die</w:t>
      </w:r>
      <w:r w:rsidRPr="00DA4D94">
        <w:rPr>
          <w:szCs w:val="20"/>
        </w:rPr>
        <w:t xml:space="preserve"> Rabattierung </w:t>
      </w:r>
      <w:r w:rsidR="00987A7A">
        <w:rPr>
          <w:szCs w:val="20"/>
        </w:rPr>
        <w:t xml:space="preserve">erfolgt </w:t>
      </w:r>
      <w:r w:rsidRPr="00DA4D94">
        <w:rPr>
          <w:szCs w:val="20"/>
        </w:rPr>
        <w:t xml:space="preserve">direkt beim Bezahlvorgang und nicht in Form von umständlichen Gutscheinen oder Punkten. Der Preisvorteil gilt </w:t>
      </w:r>
      <w:r w:rsidR="00381250">
        <w:rPr>
          <w:szCs w:val="20"/>
        </w:rPr>
        <w:t>für das</w:t>
      </w:r>
      <w:r w:rsidRPr="00DA4D94">
        <w:rPr>
          <w:szCs w:val="20"/>
        </w:rPr>
        <w:t xml:space="preserve"> gesamte aktuelle Sortiment der jeweiligen Anbieter.</w:t>
      </w:r>
    </w:p>
    <w:p w:rsidR="000C235D" w:rsidRPr="00DA4D94" w:rsidRDefault="000C235D" w:rsidP="00254BDF">
      <w:pPr>
        <w:shd w:val="solid" w:color="FFFFFF" w:fill="FFFFFF"/>
        <w:spacing w:line="240" w:lineRule="atLeast"/>
        <w:jc w:val="both"/>
        <w:rPr>
          <w:szCs w:val="20"/>
        </w:rPr>
      </w:pPr>
    </w:p>
    <w:p w:rsidR="000C235D" w:rsidRPr="00DA4D94" w:rsidRDefault="000C235D" w:rsidP="00254BDF">
      <w:pPr>
        <w:shd w:val="solid" w:color="FFFFFF" w:fill="FFFFFF"/>
        <w:spacing w:line="240" w:lineRule="atLeast"/>
        <w:jc w:val="both"/>
        <w:rPr>
          <w:szCs w:val="20"/>
        </w:rPr>
      </w:pPr>
      <w:r w:rsidRPr="00DA4D94">
        <w:rPr>
          <w:szCs w:val="20"/>
        </w:rPr>
        <w:t>Wir freuen uns darauf, Sie i</w:t>
      </w:r>
      <w:r w:rsidR="003E0E69">
        <w:rPr>
          <w:szCs w:val="20"/>
        </w:rPr>
        <w:t>m</w:t>
      </w:r>
      <w:r w:rsidRPr="00DA4D94">
        <w:rPr>
          <w:szCs w:val="20"/>
        </w:rPr>
        <w:t xml:space="preserve"> </w:t>
      </w:r>
      <w:r w:rsidR="003E0E69">
        <w:rPr>
          <w:szCs w:val="20"/>
        </w:rPr>
        <w:t>Einkaufsportal für Mitarbeiter der Sparkassen-Finanzgruppe</w:t>
      </w:r>
      <w:r w:rsidRPr="00DA4D94">
        <w:rPr>
          <w:szCs w:val="20"/>
        </w:rPr>
        <w:t xml:space="preserve"> </w:t>
      </w:r>
      <w:r w:rsidR="003E0E69">
        <w:rPr>
          <w:szCs w:val="20"/>
        </w:rPr>
        <w:t xml:space="preserve">zu </w:t>
      </w:r>
      <w:r w:rsidRPr="00DA4D94">
        <w:rPr>
          <w:szCs w:val="20"/>
        </w:rPr>
        <w:t>begrüßen</w:t>
      </w:r>
      <w:r w:rsidR="00381250">
        <w:rPr>
          <w:szCs w:val="20"/>
        </w:rPr>
        <w:t>,</w:t>
      </w:r>
      <w:r w:rsidRPr="00DA4D94">
        <w:rPr>
          <w:szCs w:val="20"/>
        </w:rPr>
        <w:t xml:space="preserve"> und wünschen Ihnen viel Spaß beim </w:t>
      </w:r>
      <w:r w:rsidR="00381250">
        <w:rPr>
          <w:szCs w:val="20"/>
        </w:rPr>
        <w:t>S</w:t>
      </w:r>
      <w:r w:rsidRPr="00DA4D94">
        <w:rPr>
          <w:szCs w:val="20"/>
        </w:rPr>
        <w:t xml:space="preserve">hoppen und </w:t>
      </w:r>
      <w:r w:rsidR="00381250">
        <w:rPr>
          <w:szCs w:val="20"/>
        </w:rPr>
        <w:t>S</w:t>
      </w:r>
      <w:r w:rsidRPr="00DA4D94">
        <w:rPr>
          <w:szCs w:val="20"/>
        </w:rPr>
        <w:t>paren.</w:t>
      </w:r>
    </w:p>
    <w:p w:rsidR="000C235D" w:rsidRDefault="000C235D" w:rsidP="00DA4D94">
      <w:pPr>
        <w:shd w:val="solid" w:color="FFFFFF" w:fill="FFFFFF"/>
        <w:spacing w:line="240" w:lineRule="atLeast"/>
        <w:jc w:val="both"/>
        <w:rPr>
          <w:szCs w:val="20"/>
        </w:rPr>
      </w:pPr>
    </w:p>
    <w:p w:rsidR="00381250" w:rsidRPr="00DA4D94" w:rsidRDefault="00381250" w:rsidP="00DA4D94">
      <w:pPr>
        <w:shd w:val="solid" w:color="FFFFFF" w:fill="FFFFFF"/>
        <w:spacing w:line="240" w:lineRule="atLeast"/>
        <w:jc w:val="both"/>
        <w:rPr>
          <w:szCs w:val="20"/>
        </w:rPr>
      </w:pPr>
    </w:p>
    <w:p w:rsidR="000C235D" w:rsidRPr="00DA4D94" w:rsidRDefault="000C235D" w:rsidP="00DA4D94">
      <w:pPr>
        <w:shd w:val="solid" w:color="FFFFFF" w:fill="FFFFFF"/>
        <w:spacing w:line="240" w:lineRule="atLeast"/>
        <w:rPr>
          <w:szCs w:val="20"/>
        </w:rPr>
      </w:pPr>
      <w:r w:rsidRPr="00DA4D94">
        <w:rPr>
          <w:szCs w:val="20"/>
        </w:rPr>
        <w:t>Mit freundlichen Grüßen</w:t>
      </w:r>
    </w:p>
    <w:p w:rsidR="000C235D" w:rsidRPr="00DA4D94" w:rsidRDefault="000C235D" w:rsidP="00DA4D94">
      <w:pPr>
        <w:shd w:val="solid" w:color="FFFFFF" w:fill="FFFFFF"/>
        <w:spacing w:line="240" w:lineRule="atLeast"/>
        <w:rPr>
          <w:szCs w:val="20"/>
        </w:rPr>
      </w:pPr>
    </w:p>
    <w:p w:rsidR="00987A7A" w:rsidRDefault="00987A7A" w:rsidP="000C235D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SparkasseLt" w:hAnsi="SparkasseLt" w:cs="SparkasseLt"/>
          <w:color w:val="000000"/>
          <w:sz w:val="18"/>
          <w:szCs w:val="18"/>
        </w:rPr>
      </w:pPr>
    </w:p>
    <w:p w:rsidR="00987A7A" w:rsidRDefault="00987A7A" w:rsidP="000C235D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SparkasseLt" w:hAnsi="SparkasseLt" w:cs="SparkasseLt"/>
          <w:color w:val="000000"/>
          <w:sz w:val="18"/>
          <w:szCs w:val="18"/>
        </w:rPr>
      </w:pPr>
    </w:p>
    <w:p w:rsidR="00987A7A" w:rsidRDefault="00987A7A" w:rsidP="000C235D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cs="SparkasseLt"/>
          <w:color w:val="000000"/>
          <w:szCs w:val="20"/>
        </w:rPr>
      </w:pPr>
      <w:r w:rsidRPr="00987A7A">
        <w:rPr>
          <w:rFonts w:cs="SparkasseLt"/>
          <w:color w:val="000000"/>
          <w:szCs w:val="20"/>
        </w:rPr>
        <w:t>Vorstand der Sparkasse</w:t>
      </w:r>
    </w:p>
    <w:p w:rsidR="00987A7A" w:rsidRDefault="00987A7A" w:rsidP="000C235D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cs="SparkasseLt"/>
          <w:color w:val="000000"/>
          <w:szCs w:val="20"/>
        </w:rPr>
      </w:pPr>
    </w:p>
    <w:p w:rsidR="003E0E69" w:rsidRDefault="003E0E69" w:rsidP="000C235D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cs="SparkasseLt"/>
          <w:color w:val="000000"/>
          <w:szCs w:val="20"/>
        </w:rPr>
      </w:pPr>
    </w:p>
    <w:p w:rsidR="003E0E69" w:rsidRDefault="003E0E69" w:rsidP="000C235D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cs="SparkasseLt"/>
          <w:color w:val="000000"/>
          <w:szCs w:val="20"/>
        </w:rPr>
      </w:pPr>
    </w:p>
    <w:p w:rsidR="00987A7A" w:rsidRPr="00987A7A" w:rsidRDefault="00987A7A" w:rsidP="000C235D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cs="SparkasseLt"/>
          <w:color w:val="000000"/>
          <w:szCs w:val="20"/>
        </w:rPr>
      </w:pPr>
      <w:r>
        <w:rPr>
          <w:rFonts w:cs="SparkasseLt"/>
          <w:color w:val="000000"/>
          <w:szCs w:val="20"/>
        </w:rPr>
        <w:t>Anlage</w:t>
      </w:r>
    </w:p>
    <w:sectPr w:rsidR="00987A7A" w:rsidRPr="00987A7A" w:rsidSect="00C805C8">
      <w:headerReference w:type="default" r:id="rId10"/>
      <w:headerReference w:type="first" r:id="rId11"/>
      <w:footerReference w:type="first" r:id="rId12"/>
      <w:type w:val="continuous"/>
      <w:pgSz w:w="11907" w:h="16840" w:code="9"/>
      <w:pgMar w:top="2637" w:right="794" w:bottom="1134" w:left="1304" w:header="913" w:footer="1418" w:gutter="0"/>
      <w:cols w:space="720"/>
      <w:formProt w:val="0"/>
      <w:titlePg/>
      <w:docGrid w:linePitch="2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7685" w:rsidRDefault="00DD7685">
      <w:pPr>
        <w:spacing w:line="240" w:lineRule="auto"/>
      </w:pPr>
      <w:r>
        <w:separator/>
      </w:r>
    </w:p>
  </w:endnote>
  <w:endnote w:type="continuationSeparator" w:id="0">
    <w:p w:rsidR="00DD7685" w:rsidRDefault="00DD76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parkasse Rg">
    <w:panose1 w:val="020B0504050602020204"/>
    <w:charset w:val="00"/>
    <w:family w:val="swiss"/>
    <w:pitch w:val="variable"/>
    <w:sig w:usb0="80000027" w:usb1="00000040" w:usb2="00000000" w:usb3="00000000" w:csb0="00000093" w:csb1="00000000"/>
    <w:embedRegular r:id="rId1" w:fontKey="{A9791A77-C98F-4BA7-A5E9-5C2F5C77916F}"/>
    <w:embedBold r:id="rId2" w:fontKey="{2134DE40-6AAD-408A-BABD-017D2D270F89}"/>
    <w:embedItalic r:id="rId3" w:fontKey="{E849FFF0-4EE1-4AA9-91F9-124EC08154B4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4" w:fontKey="{3EED8777-4B48-49CA-96DB-46D3441601BE}"/>
    <w:embedBold r:id="rId5" w:fontKey="{18C87D7F-B6DC-418A-8D9B-CF2F0B18C30F}"/>
    <w:embedItalic r:id="rId6" w:fontKey="{CAA33475-27C2-473F-821B-56CCACBF0E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26D3BFA3-CE07-400A-A0C5-4CB5C8E536C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46F99808-B7E9-4B90-AE46-C63A92008F4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5AD8A0F4-7658-4E1E-8005-22BCB6626C4F}"/>
  </w:font>
  <w:font w:name="Sparkasse Serif">
    <w:panose1 w:val="02020603050405020304"/>
    <w:charset w:val="00"/>
    <w:family w:val="roman"/>
    <w:pitch w:val="variable"/>
    <w:sig w:usb0="80000087" w:usb1="00000002" w:usb2="00000000" w:usb3="00000000" w:csb0="00000093" w:csb1="00000000"/>
    <w:embedRegular r:id="rId10" w:fontKey="{5D567686-BE8B-4B22-8ADA-924CB0154F65}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  <w:embedRegular r:id="rId11" w:fontKey="{31F40F3E-E3CC-4250-AEE1-FBBD29978A4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2" w:fontKey="{84CE2583-8D2F-4A26-8F47-3BCFF1D6A995}"/>
  </w:font>
  <w:font w:name="Univers (W1)">
    <w:charset w:val="00"/>
    <w:family w:val="swiss"/>
    <w:pitch w:val="variable"/>
    <w:sig w:usb0="00000003" w:usb1="00000000" w:usb2="00000000" w:usb3="00000000" w:csb0="00000001" w:csb1="00000000"/>
    <w:embedRegular r:id="rId13" w:fontKey="{3E5929E3-48F7-4C4D-B2BC-A2C613B8072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0497618F-0BA3-42AC-9E06-44A26B2D9C17}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parkasseL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73FBD88D-FCC8-40EF-82FA-8E291B585721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6" w:fontKey="{F3A8DF40-418F-4864-9CDA-BB4BAE8BE3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7FD6" w:rsidRDefault="002A0AED">
    <w:pPr>
      <w:pStyle w:val="Fuzeile"/>
    </w:pPr>
    <w:r>
      <w:rPr>
        <w:rFonts w:ascii="Times New Roman" w:hAnsi="Times New Roman"/>
        <w:noProof/>
        <w:sz w:val="8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958AF80" wp14:editId="7A517F50">
              <wp:simplePos x="0" y="0"/>
              <wp:positionH relativeFrom="page">
                <wp:posOffset>5314950</wp:posOffset>
              </wp:positionH>
              <wp:positionV relativeFrom="page">
                <wp:posOffset>9591675</wp:posOffset>
              </wp:positionV>
              <wp:extent cx="1946275" cy="428625"/>
              <wp:effectExtent l="0" t="0" r="0" b="9525"/>
              <wp:wrapNone/>
              <wp:docPr id="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6275" cy="428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4A1C" w:rsidRDefault="00E828E3" w:rsidP="00AA1779">
                          <w:pPr>
                            <w:spacing w:line="180" w:lineRule="exact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Frankfurter Sparkasse</w:t>
                          </w:r>
                        </w:p>
                        <w:p w:rsidR="00854A1C" w:rsidRDefault="00854A1C" w:rsidP="00854A1C">
                          <w:pPr>
                            <w:spacing w:line="180" w:lineRule="exact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IBAN: DE</w:t>
                          </w:r>
                          <w:r w:rsidR="00E828E3">
                            <w:rPr>
                              <w:sz w:val="14"/>
                            </w:rPr>
                            <w:t>69500502010200588303</w:t>
                          </w:r>
                        </w:p>
                        <w:p w:rsidR="00854A1C" w:rsidRDefault="00E828E3" w:rsidP="00854A1C">
                          <w:pPr>
                            <w:spacing w:line="180" w:lineRule="exact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BIC: HELADEFF1822</w:t>
                          </w:r>
                        </w:p>
                        <w:p w:rsidR="00854A1C" w:rsidRDefault="00854A1C" w:rsidP="00AA1779">
                          <w:pPr>
                            <w:spacing w:line="180" w:lineRule="exact"/>
                            <w:rPr>
                              <w:sz w:val="14"/>
                            </w:rPr>
                          </w:pPr>
                        </w:p>
                        <w:p w:rsidR="00667FD6" w:rsidRDefault="00667FD6" w:rsidP="00AA1779">
                          <w:pPr>
                            <w:spacing w:line="180" w:lineRule="exact"/>
                            <w:rPr>
                              <w:sz w:val="14"/>
                            </w:rPr>
                          </w:pPr>
                        </w:p>
                        <w:p w:rsidR="00667FD6" w:rsidRDefault="00667FD6" w:rsidP="00AA1779">
                          <w:pPr>
                            <w:spacing w:line="180" w:lineRule="exact"/>
                            <w:rPr>
                              <w:sz w:val="14"/>
                            </w:rPr>
                          </w:pPr>
                        </w:p>
                        <w:p w:rsidR="00667FD6" w:rsidRDefault="00667FD6" w:rsidP="00AA1779">
                          <w:pPr>
                            <w:spacing w:line="180" w:lineRule="exact"/>
                            <w:rPr>
                              <w:sz w:val="14"/>
                            </w:rPr>
                          </w:pPr>
                        </w:p>
                        <w:p w:rsidR="00667FD6" w:rsidRDefault="00667FD6" w:rsidP="00AA1779">
                          <w:pPr>
                            <w:spacing w:line="180" w:lineRule="exact"/>
                            <w:rPr>
                              <w:sz w:val="14"/>
                            </w:rPr>
                          </w:pPr>
                        </w:p>
                        <w:p w:rsidR="00667FD6" w:rsidRDefault="00667FD6" w:rsidP="00C833D2">
                          <w:pPr>
                            <w:spacing w:line="180" w:lineRule="exact"/>
                            <w:rPr>
                              <w:sz w:val="14"/>
                            </w:rPr>
                          </w:pPr>
                        </w:p>
                        <w:p w:rsidR="00667FD6" w:rsidRDefault="00667FD6" w:rsidP="00AA1779">
                          <w:pPr>
                            <w:spacing w:line="180" w:lineRule="exact"/>
                            <w:rPr>
                              <w:sz w:val="14"/>
                            </w:rPr>
                          </w:pPr>
                        </w:p>
                        <w:p w:rsidR="00667FD6" w:rsidRPr="00C833D2" w:rsidRDefault="00667FD6" w:rsidP="00AA1779">
                          <w:pPr>
                            <w:spacing w:line="180" w:lineRule="exact"/>
                            <w:rPr>
                              <w:sz w:val="14"/>
                            </w:rPr>
                          </w:pPr>
                        </w:p>
                        <w:p w:rsidR="00667FD6" w:rsidRDefault="00667FD6" w:rsidP="00AA1779">
                          <w:pPr>
                            <w:spacing w:line="180" w:lineRule="exact"/>
                            <w:rPr>
                              <w:sz w:val="14"/>
                              <w:lang w:val="fr-FR"/>
                            </w:rPr>
                          </w:pPr>
                        </w:p>
                        <w:p w:rsidR="00667FD6" w:rsidRDefault="00667FD6" w:rsidP="00AA1779">
                          <w:pPr>
                            <w:spacing w:line="180" w:lineRule="exact"/>
                            <w:rPr>
                              <w:sz w:val="14"/>
                              <w:lang w:val="fr-FR"/>
                            </w:rPr>
                          </w:pPr>
                        </w:p>
                        <w:p w:rsidR="00667FD6" w:rsidRPr="002F6469" w:rsidRDefault="00667FD6" w:rsidP="00AA1779">
                          <w:pPr>
                            <w:spacing w:line="180" w:lineRule="exac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58AF80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418.5pt;margin-top:755.25pt;width:153.25pt;height:33.7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" stroked="f">
              <v:textbox inset="0,0,0,0">
                <w:txbxContent>
                  <w:p w:rsidR="00854A1C" w:rsidRDefault="00E828E3" w:rsidP="00AA1779">
                    <w:pPr>
                      <w:spacing w:line="180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Frankfurter Sparkasse</w:t>
                    </w:r>
                  </w:p>
                  <w:p w:rsidR="00854A1C" w:rsidRDefault="00854A1C" w:rsidP="00854A1C">
                    <w:pPr>
                      <w:spacing w:line="180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IBAN: DE</w:t>
                    </w:r>
                    <w:r w:rsidR="00E828E3">
                      <w:rPr>
                        <w:sz w:val="14"/>
                      </w:rPr>
                      <w:t>69500502010200588303</w:t>
                    </w:r>
                  </w:p>
                  <w:p w:rsidR="00854A1C" w:rsidRDefault="00E828E3" w:rsidP="00854A1C">
                    <w:pPr>
                      <w:spacing w:line="180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BIC: HELADEFF1822</w:t>
                    </w:r>
                  </w:p>
                  <w:p w:rsidR="00854A1C" w:rsidRDefault="00854A1C" w:rsidP="00AA1779">
                    <w:pPr>
                      <w:spacing w:line="180" w:lineRule="exact"/>
                      <w:rPr>
                        <w:sz w:val="14"/>
                      </w:rPr>
                    </w:pPr>
                  </w:p>
                  <w:p w:rsidR="00667FD6" w:rsidRDefault="00667FD6" w:rsidP="00AA1779">
                    <w:pPr>
                      <w:spacing w:line="180" w:lineRule="exact"/>
                      <w:rPr>
                        <w:sz w:val="14"/>
                      </w:rPr>
                    </w:pPr>
                  </w:p>
                  <w:p w:rsidR="00667FD6" w:rsidRDefault="00667FD6" w:rsidP="00AA1779">
                    <w:pPr>
                      <w:spacing w:line="180" w:lineRule="exact"/>
                      <w:rPr>
                        <w:sz w:val="14"/>
                      </w:rPr>
                    </w:pPr>
                  </w:p>
                  <w:p w:rsidR="00667FD6" w:rsidRDefault="00667FD6" w:rsidP="00AA1779">
                    <w:pPr>
                      <w:spacing w:line="180" w:lineRule="exact"/>
                      <w:rPr>
                        <w:sz w:val="14"/>
                      </w:rPr>
                    </w:pPr>
                  </w:p>
                  <w:p w:rsidR="00667FD6" w:rsidRDefault="00667FD6" w:rsidP="00AA1779">
                    <w:pPr>
                      <w:spacing w:line="180" w:lineRule="exact"/>
                      <w:rPr>
                        <w:sz w:val="14"/>
                      </w:rPr>
                    </w:pPr>
                  </w:p>
                  <w:p w:rsidR="00667FD6" w:rsidRDefault="00667FD6" w:rsidP="00C833D2">
                    <w:pPr>
                      <w:spacing w:line="180" w:lineRule="exact"/>
                      <w:rPr>
                        <w:sz w:val="14"/>
                      </w:rPr>
                    </w:pPr>
                  </w:p>
                  <w:p w:rsidR="00667FD6" w:rsidRDefault="00667FD6" w:rsidP="00AA1779">
                    <w:pPr>
                      <w:spacing w:line="180" w:lineRule="exact"/>
                      <w:rPr>
                        <w:sz w:val="14"/>
                      </w:rPr>
                    </w:pPr>
                  </w:p>
                  <w:p w:rsidR="00667FD6" w:rsidRPr="00C833D2" w:rsidRDefault="00667FD6" w:rsidP="00AA1779">
                    <w:pPr>
                      <w:spacing w:line="180" w:lineRule="exact"/>
                      <w:rPr>
                        <w:sz w:val="14"/>
                      </w:rPr>
                    </w:pPr>
                  </w:p>
                  <w:p w:rsidR="00667FD6" w:rsidRDefault="00667FD6" w:rsidP="00AA1779">
                    <w:pPr>
                      <w:spacing w:line="180" w:lineRule="exact"/>
                      <w:rPr>
                        <w:sz w:val="14"/>
                        <w:lang w:val="fr-FR"/>
                      </w:rPr>
                    </w:pPr>
                  </w:p>
                  <w:p w:rsidR="00667FD6" w:rsidRDefault="00667FD6" w:rsidP="00AA1779">
                    <w:pPr>
                      <w:spacing w:line="180" w:lineRule="exact"/>
                      <w:rPr>
                        <w:sz w:val="14"/>
                        <w:lang w:val="fr-FR"/>
                      </w:rPr>
                    </w:pPr>
                  </w:p>
                  <w:p w:rsidR="00667FD6" w:rsidRPr="002F6469" w:rsidRDefault="00667FD6" w:rsidP="00AA1779">
                    <w:pPr>
                      <w:spacing w:line="180" w:lineRule="exac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8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38E1AA6" wp14:editId="1DA10C14">
              <wp:simplePos x="0" y="0"/>
              <wp:positionH relativeFrom="page">
                <wp:posOffset>2876550</wp:posOffset>
              </wp:positionH>
              <wp:positionV relativeFrom="page">
                <wp:posOffset>9610725</wp:posOffset>
              </wp:positionV>
              <wp:extent cx="2124075" cy="485775"/>
              <wp:effectExtent l="0" t="0" r="9525" b="9525"/>
              <wp:wrapNone/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4075" cy="485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0AED" w:rsidRDefault="002A0AED" w:rsidP="00AA1779">
                          <w:pPr>
                            <w:pStyle w:val="Textkrper"/>
                            <w:tabs>
                              <w:tab w:val="clear" w:pos="567"/>
                              <w:tab w:val="left" w:pos="1400"/>
                            </w:tabs>
                          </w:pPr>
                          <w:r>
                            <w:t>Geschäftsführer: Frank Eickenberg</w:t>
                          </w:r>
                        </w:p>
                        <w:p w:rsidR="00854A1C" w:rsidRDefault="00667FD6" w:rsidP="00AA1779">
                          <w:pPr>
                            <w:pStyle w:val="Textkrper"/>
                            <w:tabs>
                              <w:tab w:val="clear" w:pos="567"/>
                              <w:tab w:val="left" w:pos="1400"/>
                            </w:tabs>
                          </w:pPr>
                          <w:r>
                            <w:t>Handelsregister:</w:t>
                          </w:r>
                          <w:r w:rsidR="00854A1C">
                            <w:t xml:space="preserve"> Amtsgericht </w:t>
                          </w:r>
                          <w:r w:rsidR="00E828E3">
                            <w:t>Frankfurt</w:t>
                          </w:r>
                          <w:r w:rsidR="00854A1C">
                            <w:t xml:space="preserve"> H</w:t>
                          </w:r>
                          <w:r>
                            <w:t xml:space="preserve">RB </w:t>
                          </w:r>
                          <w:r w:rsidR="00E828E3">
                            <w:t>102735</w:t>
                          </w:r>
                        </w:p>
                        <w:p w:rsidR="00667FD6" w:rsidRDefault="00E828E3" w:rsidP="00AA1779">
                          <w:pPr>
                            <w:pStyle w:val="Textkrper"/>
                            <w:tabs>
                              <w:tab w:val="clear" w:pos="567"/>
                              <w:tab w:val="left" w:pos="1400"/>
                            </w:tabs>
                          </w:pPr>
                          <w:r>
                            <w:t xml:space="preserve">Sitz: Frankfurt </w:t>
                          </w:r>
                          <w:r w:rsidR="00B36F8D">
                            <w:t>am Main</w:t>
                          </w:r>
                          <w:r w:rsidR="00667FD6">
                            <w:br/>
                          </w:r>
                        </w:p>
                        <w:p w:rsidR="00667FD6" w:rsidRPr="002848A8" w:rsidRDefault="00667FD6" w:rsidP="00AA1779">
                          <w:pPr>
                            <w:pStyle w:val="Textkrper"/>
                            <w:tabs>
                              <w:tab w:val="clear" w:pos="567"/>
                              <w:tab w:val="left" w:pos="1400"/>
                            </w:tabs>
                          </w:pPr>
                        </w:p>
                        <w:p w:rsidR="00667FD6" w:rsidRPr="002848A8" w:rsidRDefault="00667FD6" w:rsidP="00AA1779">
                          <w:pPr>
                            <w:pStyle w:val="Textkrper"/>
                            <w:tabs>
                              <w:tab w:val="clear" w:pos="567"/>
                              <w:tab w:val="left" w:pos="1400"/>
                            </w:tabs>
                          </w:pPr>
                        </w:p>
                        <w:p w:rsidR="00667FD6" w:rsidRPr="002848A8" w:rsidRDefault="00667FD6" w:rsidP="00AA1779">
                          <w:pPr>
                            <w:pStyle w:val="Textkrper"/>
                            <w:tabs>
                              <w:tab w:val="clear" w:pos="567"/>
                              <w:tab w:val="left" w:pos="1400"/>
                            </w:tabs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8E1AA6" id="Text Box 7" o:spid="_x0000_s1027" type="#_x0000_t202" style="position:absolute;margin-left:226.5pt;margin-top:756.75pt;width:167.25pt;height:38.2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" stroked="f">
              <v:textbox inset="0,0,0,0">
                <w:txbxContent>
                  <w:p w:rsidR="002A0AED" w:rsidRDefault="002A0AED" w:rsidP="00AA1779">
                    <w:pPr>
                      <w:pStyle w:val="Textkrper"/>
                      <w:tabs>
                        <w:tab w:val="clear" w:pos="567"/>
                        <w:tab w:val="left" w:pos="1400"/>
                      </w:tabs>
                    </w:pPr>
                    <w:r>
                      <w:t>Geschäftsführer: Frank Eickenberg</w:t>
                    </w:r>
                  </w:p>
                  <w:p w:rsidR="00854A1C" w:rsidRDefault="00667FD6" w:rsidP="00AA1779">
                    <w:pPr>
                      <w:pStyle w:val="Textkrper"/>
                      <w:tabs>
                        <w:tab w:val="clear" w:pos="567"/>
                        <w:tab w:val="left" w:pos="1400"/>
                      </w:tabs>
                    </w:pPr>
                    <w:r>
                      <w:t>Handelsregister:</w:t>
                    </w:r>
                    <w:r w:rsidR="00854A1C">
                      <w:t xml:space="preserve"> Amtsgericht </w:t>
                    </w:r>
                    <w:r w:rsidR="00E828E3">
                      <w:t>Frankfurt</w:t>
                    </w:r>
                    <w:r w:rsidR="00854A1C">
                      <w:t xml:space="preserve"> H</w:t>
                    </w:r>
                    <w:r>
                      <w:t xml:space="preserve">RB </w:t>
                    </w:r>
                    <w:r w:rsidR="00E828E3">
                      <w:t>102735</w:t>
                    </w:r>
                  </w:p>
                  <w:p w:rsidR="00667FD6" w:rsidRDefault="00E828E3" w:rsidP="00AA1779">
                    <w:pPr>
                      <w:pStyle w:val="Textkrper"/>
                      <w:tabs>
                        <w:tab w:val="clear" w:pos="567"/>
                        <w:tab w:val="left" w:pos="1400"/>
                      </w:tabs>
                    </w:pPr>
                    <w:r>
                      <w:t xml:space="preserve">Sitz: Frankfurt </w:t>
                    </w:r>
                    <w:r w:rsidR="00B36F8D">
                      <w:t>am Main</w:t>
                    </w:r>
                    <w:r w:rsidR="00667FD6">
                      <w:br/>
                    </w:r>
                  </w:p>
                  <w:p w:rsidR="00667FD6" w:rsidRPr="002848A8" w:rsidRDefault="00667FD6" w:rsidP="00AA1779">
                    <w:pPr>
                      <w:pStyle w:val="Textkrper"/>
                      <w:tabs>
                        <w:tab w:val="clear" w:pos="567"/>
                        <w:tab w:val="left" w:pos="1400"/>
                      </w:tabs>
                    </w:pPr>
                  </w:p>
                  <w:p w:rsidR="00667FD6" w:rsidRPr="002848A8" w:rsidRDefault="00667FD6" w:rsidP="00AA1779">
                    <w:pPr>
                      <w:pStyle w:val="Textkrper"/>
                      <w:tabs>
                        <w:tab w:val="clear" w:pos="567"/>
                        <w:tab w:val="left" w:pos="1400"/>
                      </w:tabs>
                    </w:pPr>
                  </w:p>
                  <w:p w:rsidR="00667FD6" w:rsidRPr="002848A8" w:rsidRDefault="00667FD6" w:rsidP="00AA1779">
                    <w:pPr>
                      <w:pStyle w:val="Textkrper"/>
                      <w:tabs>
                        <w:tab w:val="clear" w:pos="567"/>
                        <w:tab w:val="left" w:pos="1400"/>
                      </w:tabs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Times New Roman" w:hAnsi="Times New Roman"/>
        <w:noProof/>
        <w:sz w:val="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6591077" wp14:editId="61D97DB8">
              <wp:simplePos x="0" y="0"/>
              <wp:positionH relativeFrom="page">
                <wp:posOffset>885825</wp:posOffset>
              </wp:positionH>
              <wp:positionV relativeFrom="page">
                <wp:posOffset>9610725</wp:posOffset>
              </wp:positionV>
              <wp:extent cx="1724025" cy="523875"/>
              <wp:effectExtent l="0" t="0" r="9525" b="9525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4025" cy="5238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0AED" w:rsidRDefault="00E828E3" w:rsidP="00AA1779">
                          <w:pPr>
                            <w:pStyle w:val="Textkrper"/>
                          </w:pPr>
                          <w:r>
                            <w:t>MEG Mitarbeiter</w:t>
                          </w:r>
                          <w:r w:rsidR="00667FD6">
                            <w:t>-Einkaufsge</w:t>
                          </w:r>
                          <w:r>
                            <w:t>sellschaft mbH</w:t>
                          </w:r>
                          <w:r>
                            <w:br/>
                            <w:t>Neue Rothofstraße 12</w:t>
                          </w:r>
                          <w:r w:rsidR="00854A1C">
                            <w:t xml:space="preserve"> </w:t>
                          </w:r>
                        </w:p>
                        <w:p w:rsidR="00667FD6" w:rsidRDefault="00E828E3" w:rsidP="00AA1779">
                          <w:pPr>
                            <w:pStyle w:val="Textkrper"/>
                          </w:pPr>
                          <w:r>
                            <w:t>60313 Frankfurt</w:t>
                          </w:r>
                          <w:r w:rsidR="00B36F8D">
                            <w:t xml:space="preserve"> am Main</w:t>
                          </w:r>
                          <w:r w:rsidR="002A0AED">
                            <w:br/>
                          </w:r>
                          <w:r w:rsidR="00667FD6">
                            <w:br/>
                          </w:r>
                        </w:p>
                        <w:p w:rsidR="002A0AED" w:rsidRDefault="002A0AED" w:rsidP="00AA1779">
                          <w:pPr>
                            <w:pStyle w:val="Textkrper"/>
                          </w:pPr>
                        </w:p>
                        <w:p w:rsidR="002A0AED" w:rsidRDefault="002A0AED" w:rsidP="002A0AED">
                          <w:pPr>
                            <w:pStyle w:val="Textkrper"/>
                            <w:tabs>
                              <w:tab w:val="clear" w:pos="567"/>
                              <w:tab w:val="left" w:pos="1400"/>
                            </w:tabs>
                          </w:pPr>
                        </w:p>
                        <w:p w:rsidR="002A0AED" w:rsidRDefault="002A0AED" w:rsidP="002A0AED">
                          <w:pPr>
                            <w:pStyle w:val="Textkrper"/>
                          </w:pPr>
                        </w:p>
                        <w:p w:rsidR="002A0AED" w:rsidRDefault="002A0AED" w:rsidP="002A0AED">
                          <w:pPr>
                            <w:pStyle w:val="Textkrper"/>
                          </w:pPr>
                        </w:p>
                        <w:p w:rsidR="00667FD6" w:rsidRPr="00854A1C" w:rsidRDefault="00667FD6" w:rsidP="00AA1779">
                          <w:pPr>
                            <w:pStyle w:val="Textkrper"/>
                            <w:rPr>
                              <w:i/>
                            </w:rPr>
                          </w:pPr>
                          <w:r w:rsidRPr="00854A1C">
                            <w:rPr>
                              <w:i/>
                            </w:rPr>
                            <w:br/>
                          </w:r>
                        </w:p>
                        <w:p w:rsidR="00667FD6" w:rsidRPr="001D045F" w:rsidRDefault="00667FD6" w:rsidP="00AA1779">
                          <w:pPr>
                            <w:pStyle w:val="Textkrper"/>
                          </w:pPr>
                        </w:p>
                        <w:p w:rsidR="00667FD6" w:rsidRPr="001D045F" w:rsidRDefault="00667FD6" w:rsidP="00AA1779">
                          <w:pPr>
                            <w:pStyle w:val="Textkrper"/>
                          </w:pPr>
                        </w:p>
                        <w:p w:rsidR="00667FD6" w:rsidRPr="001D045F" w:rsidRDefault="00667FD6" w:rsidP="00AA1779">
                          <w:pPr>
                            <w:spacing w:line="180" w:lineRule="exact"/>
                            <w:rPr>
                              <w:sz w:val="14"/>
                            </w:rPr>
                          </w:pPr>
                        </w:p>
                        <w:p w:rsidR="00667FD6" w:rsidRDefault="00667FD6" w:rsidP="00AA1779">
                          <w:pPr>
                            <w:spacing w:line="180" w:lineRule="exact"/>
                            <w:rPr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591077" id="Text Box 6" o:spid="_x0000_s1028" type="#_x0000_t202" style="position:absolute;margin-left:69.75pt;margin-top:756.75pt;width:135.75pt;height:41.2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" stroked="f">
              <v:textbox inset="0,0,0,0">
                <w:txbxContent>
                  <w:p w:rsidR="002A0AED" w:rsidRDefault="00E828E3" w:rsidP="00AA1779">
                    <w:pPr>
                      <w:pStyle w:val="Textkrper"/>
                    </w:pPr>
                    <w:r>
                      <w:t>MEG Mitarbeiter</w:t>
                    </w:r>
                    <w:r w:rsidR="00667FD6">
                      <w:t>-Einkaufsge</w:t>
                    </w:r>
                    <w:r>
                      <w:t>sellschaft mbH</w:t>
                    </w:r>
                    <w:r>
                      <w:br/>
                      <w:t>Neue Rothofstraße 12</w:t>
                    </w:r>
                    <w:r w:rsidR="00854A1C">
                      <w:t xml:space="preserve"> </w:t>
                    </w:r>
                  </w:p>
                  <w:p w:rsidR="00667FD6" w:rsidRDefault="00E828E3" w:rsidP="00AA1779">
                    <w:pPr>
                      <w:pStyle w:val="Textkrper"/>
                    </w:pPr>
                    <w:r>
                      <w:t>60313 Frankfurt</w:t>
                    </w:r>
                    <w:r w:rsidR="00B36F8D">
                      <w:t xml:space="preserve"> am Main</w:t>
                    </w:r>
                    <w:r w:rsidR="002A0AED">
                      <w:br/>
                    </w:r>
                    <w:r w:rsidR="00667FD6">
                      <w:br/>
                    </w:r>
                  </w:p>
                  <w:p w:rsidR="002A0AED" w:rsidRDefault="002A0AED" w:rsidP="00AA1779">
                    <w:pPr>
                      <w:pStyle w:val="Textkrper"/>
                    </w:pPr>
                  </w:p>
                  <w:p w:rsidR="002A0AED" w:rsidRDefault="002A0AED" w:rsidP="002A0AED">
                    <w:pPr>
                      <w:pStyle w:val="Textkrper"/>
                      <w:tabs>
                        <w:tab w:val="clear" w:pos="567"/>
                        <w:tab w:val="left" w:pos="1400"/>
                      </w:tabs>
                    </w:pPr>
                  </w:p>
                  <w:p w:rsidR="002A0AED" w:rsidRDefault="002A0AED" w:rsidP="002A0AED">
                    <w:pPr>
                      <w:pStyle w:val="Textkrper"/>
                    </w:pPr>
                  </w:p>
                  <w:p w:rsidR="002A0AED" w:rsidRDefault="002A0AED" w:rsidP="002A0AED">
                    <w:pPr>
                      <w:pStyle w:val="Textkrper"/>
                    </w:pPr>
                  </w:p>
                  <w:p w:rsidR="00667FD6" w:rsidRPr="00854A1C" w:rsidRDefault="00667FD6" w:rsidP="00AA1779">
                    <w:pPr>
                      <w:pStyle w:val="Textkrper"/>
                      <w:rPr>
                        <w:i/>
                      </w:rPr>
                    </w:pPr>
                    <w:r w:rsidRPr="00854A1C">
                      <w:rPr>
                        <w:i/>
                      </w:rPr>
                      <w:br/>
                    </w:r>
                  </w:p>
                  <w:p w:rsidR="00667FD6" w:rsidRPr="001D045F" w:rsidRDefault="00667FD6" w:rsidP="00AA1779">
                    <w:pPr>
                      <w:pStyle w:val="Textkrper"/>
                    </w:pPr>
                  </w:p>
                  <w:p w:rsidR="00667FD6" w:rsidRPr="001D045F" w:rsidRDefault="00667FD6" w:rsidP="00AA1779">
                    <w:pPr>
                      <w:pStyle w:val="Textkrper"/>
                    </w:pPr>
                  </w:p>
                  <w:p w:rsidR="00667FD6" w:rsidRPr="001D045F" w:rsidRDefault="00667FD6" w:rsidP="00AA1779">
                    <w:pPr>
                      <w:spacing w:line="180" w:lineRule="exact"/>
                      <w:rPr>
                        <w:sz w:val="14"/>
                      </w:rPr>
                    </w:pPr>
                  </w:p>
                  <w:p w:rsidR="00667FD6" w:rsidRDefault="00667FD6" w:rsidP="00AA1779">
                    <w:pPr>
                      <w:spacing w:line="180" w:lineRule="exact"/>
                      <w:rPr>
                        <w:sz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7685" w:rsidRDefault="00DD7685">
      <w:pPr>
        <w:spacing w:line="240" w:lineRule="auto"/>
      </w:pPr>
      <w:r>
        <w:separator/>
      </w:r>
    </w:p>
  </w:footnote>
  <w:footnote w:type="continuationSeparator" w:id="0">
    <w:p w:rsidR="00DD7685" w:rsidRDefault="00DD76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7CB" w:rsidRDefault="005367CB" w:rsidP="009E40F7">
    <w:pPr>
      <w:pStyle w:val="Briefkopf2"/>
      <w:tabs>
        <w:tab w:val="clear" w:pos="9639"/>
        <w:tab w:val="left" w:pos="7484"/>
      </w:tabs>
      <w:spacing w:before="60" w:line="180" w:lineRule="exact"/>
      <w:rPr>
        <w:sz w:val="14"/>
      </w:rPr>
    </w:pPr>
  </w:p>
  <w:p w:rsidR="005367CB" w:rsidRDefault="005367CB">
    <w:pPr>
      <w:pStyle w:val="Briefkopf2"/>
      <w:tabs>
        <w:tab w:val="clear" w:pos="9639"/>
        <w:tab w:val="left" w:pos="7484"/>
      </w:tabs>
      <w:spacing w:line="180" w:lineRule="exact"/>
      <w:rPr>
        <w:sz w:val="1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7CB" w:rsidRDefault="005367CB" w:rsidP="009F3E15">
    <w:pPr>
      <w:pStyle w:val="Kopfzeile"/>
      <w:framePr w:hSpace="0" w:vSpace="0" w:wrap="auto" w:hAnchor="text" w:xAlign="left"/>
      <w:pBdr>
        <w:bottom w:val="none" w:sz="0" w:space="0" w:color="auto"/>
      </w:pBdr>
      <w:tabs>
        <w:tab w:val="clear" w:pos="9000"/>
      </w:tabs>
      <w:ind w:left="-964"/>
      <w:jc w:val="both"/>
      <w:rPr>
        <w:sz w:val="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0F7" w:rsidRDefault="009E40F7" w:rsidP="009E40F7">
    <w:pPr>
      <w:pStyle w:val="Briefkopf2"/>
      <w:tabs>
        <w:tab w:val="clear" w:pos="9639"/>
        <w:tab w:val="left" w:pos="7484"/>
      </w:tabs>
      <w:spacing w:before="60" w:line="180" w:lineRule="exact"/>
      <w:rPr>
        <w:sz w:val="14"/>
      </w:rPr>
    </w:pPr>
    <w:bookmarkStart w:id="3" w:name="OrtDatumSeite2"/>
    <w:bookmarkEnd w:id="3"/>
  </w:p>
  <w:p w:rsidR="00667FD6" w:rsidRDefault="00667FD6">
    <w:pPr>
      <w:pStyle w:val="Briefkopf2"/>
      <w:tabs>
        <w:tab w:val="clear" w:pos="9639"/>
        <w:tab w:val="left" w:pos="7484"/>
      </w:tabs>
      <w:spacing w:line="180" w:lineRule="exact"/>
      <w:rPr>
        <w:sz w:val="1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7FD6" w:rsidRDefault="00DC1F72" w:rsidP="00DC1F72">
    <w:pPr>
      <w:pStyle w:val="Kopfzeile"/>
      <w:framePr w:hSpace="0" w:vSpace="0" w:wrap="auto" w:hAnchor="text" w:xAlign="left"/>
      <w:pBdr>
        <w:bottom w:val="none" w:sz="0" w:space="0" w:color="auto"/>
      </w:pBdr>
      <w:tabs>
        <w:tab w:val="clear" w:pos="9000"/>
      </w:tabs>
      <w:ind w:left="-709"/>
      <w:jc w:val="both"/>
      <w:rPr>
        <w:sz w:val="8"/>
      </w:rPr>
    </w:pPr>
    <w:r>
      <w:rPr>
        <w:noProof/>
        <w:sz w:val="8"/>
      </w:rPr>
      <w:drawing>
        <wp:inline distT="0" distB="0" distL="0" distR="0" wp14:anchorId="4075D97A" wp14:editId="0424F85D">
          <wp:extent cx="2267526" cy="766445"/>
          <wp:effectExtent l="0" t="0" r="0" b="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tarbeiterEinkau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3953" cy="7686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F16EA054"/>
    <w:lvl w:ilvl="0">
      <w:start w:val="1"/>
      <w:numFmt w:val="decimal"/>
      <w:pStyle w:val="berschrift1"/>
      <w:lvlText w:val="%1"/>
      <w:legacy w:legacy="1" w:legacySpace="0" w:legacyIndent="1134"/>
      <w:lvlJc w:val="left"/>
      <w:pPr>
        <w:ind w:left="1134" w:hanging="1134"/>
      </w:pPr>
    </w:lvl>
    <w:lvl w:ilvl="1">
      <w:start w:val="1"/>
      <w:numFmt w:val="decimal"/>
      <w:pStyle w:val="berschrift2"/>
      <w:lvlText w:val="%1.%2"/>
      <w:legacy w:legacy="1" w:legacySpace="0" w:legacyIndent="0"/>
      <w:lvlJc w:val="left"/>
      <w:pPr>
        <w:ind w:left="1134" w:firstLine="0"/>
      </w:pPr>
    </w:lvl>
    <w:lvl w:ilvl="2">
      <w:start w:val="1"/>
      <w:numFmt w:val="decimal"/>
      <w:pStyle w:val="berschrift3"/>
      <w:lvlText w:val="%1.%2.%3"/>
      <w:legacy w:legacy="1" w:legacySpace="0" w:legacyIndent="0"/>
      <w:lvlJc w:val="left"/>
      <w:pPr>
        <w:ind w:left="1134" w:firstLine="0"/>
      </w:pPr>
    </w:lvl>
    <w:lvl w:ilvl="3">
      <w:start w:val="1"/>
      <w:numFmt w:val="decimal"/>
      <w:pStyle w:val="berschrift4"/>
      <w:lvlText w:val="%1.%2.%3.%4"/>
      <w:legacy w:legacy="1" w:legacySpace="0" w:legacyIndent="0"/>
      <w:lvlJc w:val="left"/>
      <w:pPr>
        <w:ind w:left="1134" w:firstLine="0"/>
      </w:pPr>
    </w:lvl>
    <w:lvl w:ilvl="4">
      <w:start w:val="1"/>
      <w:numFmt w:val="decimal"/>
      <w:pStyle w:val="berschrift5"/>
      <w:lvlText w:val="%1.%2.%3.%4.%5"/>
      <w:legacy w:legacy="1" w:legacySpace="0" w:legacyIndent="0"/>
      <w:lvlJc w:val="left"/>
      <w:pPr>
        <w:ind w:left="1134" w:firstLine="0"/>
      </w:pPr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36B4C72"/>
    <w:multiLevelType w:val="hybridMultilevel"/>
    <w:tmpl w:val="009A5100"/>
    <w:lvl w:ilvl="0" w:tplc="7A2C8AD8">
      <w:start w:val="1"/>
      <w:numFmt w:val="bullet"/>
      <w:pStyle w:val="AufzhlungmitStrich1"/>
      <w:lvlText w:val="–"/>
      <w:lvlJc w:val="left"/>
      <w:pPr>
        <w:tabs>
          <w:tab w:val="num" w:pos="567"/>
        </w:tabs>
        <w:ind w:left="567" w:hanging="567"/>
      </w:pPr>
      <w:rPr>
        <w:rFonts w:ascii="Sparkasse Rg" w:hAnsi="Sparkasse Rg" w:hint="default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22BEC"/>
    <w:multiLevelType w:val="hybridMultilevel"/>
    <w:tmpl w:val="F2BE0C4A"/>
    <w:lvl w:ilvl="0" w:tplc="62F26916">
      <w:start w:val="1"/>
      <w:numFmt w:val="bullet"/>
      <w:pStyle w:val="AufzhlungmitPunkt1"/>
      <w:lvlText w:val="•"/>
      <w:lvlJc w:val="left"/>
      <w:pPr>
        <w:tabs>
          <w:tab w:val="num" w:pos="567"/>
        </w:tabs>
        <w:ind w:left="567" w:hanging="567"/>
      </w:pPr>
      <w:rPr>
        <w:rFonts w:ascii="Sparkasse Rg" w:hAnsi="Sparkasse Rg" w:hint="default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F714E3"/>
    <w:multiLevelType w:val="hybridMultilevel"/>
    <w:tmpl w:val="AE02F0B4"/>
    <w:lvl w:ilvl="0" w:tplc="0E60BA44">
      <w:start w:val="1"/>
      <w:numFmt w:val="bullet"/>
      <w:pStyle w:val="AufzhlungmitPunkt2"/>
      <w:lvlText w:val="•"/>
      <w:lvlJc w:val="left"/>
      <w:pPr>
        <w:tabs>
          <w:tab w:val="num" w:pos="851"/>
        </w:tabs>
        <w:ind w:left="851" w:hanging="567"/>
      </w:pPr>
      <w:rPr>
        <w:rFonts w:ascii="Sparkasse Rg" w:hAnsi="Sparkasse Rg" w:hint="default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BE16B1"/>
    <w:multiLevelType w:val="hybridMultilevel"/>
    <w:tmpl w:val="855242B4"/>
    <w:lvl w:ilvl="0" w:tplc="7E865244">
      <w:start w:val="1"/>
      <w:numFmt w:val="decimal"/>
      <w:pStyle w:val="AufzhlungmitNumerierung1"/>
      <w:lvlText w:val="%1."/>
      <w:lvlJc w:val="left"/>
      <w:pPr>
        <w:tabs>
          <w:tab w:val="num" w:pos="360"/>
        </w:tabs>
        <w:ind w:left="284" w:hanging="284"/>
      </w:pPr>
      <w:rPr>
        <w:rFonts w:ascii="Sparkasse Rg" w:hAnsi="Sparkasse Rg" w:hint="default"/>
        <w:b w:val="0"/>
        <w:i w:val="0"/>
        <w:sz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FDC34D3"/>
    <w:multiLevelType w:val="multilevel"/>
    <w:tmpl w:val="DAF4429C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Sparkasse Rg" w:hAnsi="Sparkasse Rg" w:hint="default"/>
        <w:b w:val="0"/>
        <w:i w:val="0"/>
        <w:sz w:val="20"/>
      </w:rPr>
    </w:lvl>
    <w:lvl w:ilvl="1">
      <w:start w:val="1"/>
      <w:numFmt w:val="decimal"/>
      <w:pStyle w:val="2"/>
      <w:isLgl/>
      <w:lvlText w:val="%1.%2"/>
      <w:lvlJc w:val="left"/>
      <w:pPr>
        <w:tabs>
          <w:tab w:val="num" w:pos="1134"/>
        </w:tabs>
        <w:ind w:left="1134" w:hanging="1134"/>
      </w:pPr>
      <w:rPr>
        <w:rFonts w:ascii="Sparkasse Rg" w:hAnsi="Sparkasse Rg" w:hint="default"/>
        <w:b w:val="0"/>
        <w:i w:val="0"/>
        <w:sz w:val="20"/>
      </w:rPr>
    </w:lvl>
    <w:lvl w:ilvl="2">
      <w:start w:val="1"/>
      <w:numFmt w:val="decimal"/>
      <w:pStyle w:val="3"/>
      <w:isLgl/>
      <w:lvlText w:val="%1.%2.%3"/>
      <w:lvlJc w:val="left"/>
      <w:pPr>
        <w:tabs>
          <w:tab w:val="num" w:pos="1134"/>
        </w:tabs>
        <w:ind w:left="1134" w:hanging="1134"/>
      </w:pPr>
      <w:rPr>
        <w:rFonts w:ascii="Sparkasse Rg" w:hAnsi="Sparkasse Rg" w:hint="default"/>
        <w:b w:val="0"/>
        <w:i w:val="0"/>
        <w:sz w:val="20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34"/>
        </w:tabs>
        <w:ind w:left="1134" w:hanging="1134"/>
      </w:pPr>
      <w:rPr>
        <w:rFonts w:ascii="Sparkasse Rg" w:hAnsi="Sparkasse Rg" w:hint="default"/>
        <w:b w:val="0"/>
        <w:i w:val="0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2268"/>
        </w:tabs>
        <w:ind w:left="2268" w:hanging="1134"/>
      </w:pPr>
      <w:rPr>
        <w:rFonts w:ascii="Sparkasse Rg" w:hAnsi="Sparkasse Rg" w:hint="default"/>
        <w:b/>
        <w:i w:val="0"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2286"/>
        </w:tabs>
        <w:ind w:left="228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430"/>
        </w:tabs>
        <w:ind w:left="243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74"/>
        </w:tabs>
        <w:ind w:left="25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18"/>
        </w:tabs>
        <w:ind w:left="2718" w:hanging="1584"/>
      </w:pPr>
      <w:rPr>
        <w:rFonts w:hint="default"/>
      </w:rPr>
    </w:lvl>
  </w:abstractNum>
  <w:abstractNum w:abstractNumId="6" w15:restartNumberingAfterBreak="0">
    <w:nsid w:val="6DEE7FED"/>
    <w:multiLevelType w:val="hybridMultilevel"/>
    <w:tmpl w:val="EA0C5D78"/>
    <w:lvl w:ilvl="0" w:tplc="B3E287F2">
      <w:start w:val="1"/>
      <w:numFmt w:val="decimal"/>
      <w:pStyle w:val="AufzhlungmitNumerierung2"/>
      <w:lvlText w:val="%1."/>
      <w:lvlJc w:val="left"/>
      <w:pPr>
        <w:tabs>
          <w:tab w:val="num" w:pos="851"/>
        </w:tabs>
        <w:ind w:left="851" w:hanging="567"/>
      </w:pPr>
      <w:rPr>
        <w:rFonts w:ascii="Sparkasse Serif" w:hAnsi="Sparkasse Serif" w:hint="default"/>
        <w:b w:val="0"/>
        <w:i w:val="0"/>
        <w:sz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7" w15:restartNumberingAfterBreak="0">
    <w:nsid w:val="79C255D0"/>
    <w:multiLevelType w:val="hybridMultilevel"/>
    <w:tmpl w:val="B330D9B8"/>
    <w:lvl w:ilvl="0" w:tplc="03A6608C">
      <w:start w:val="1"/>
      <w:numFmt w:val="bullet"/>
      <w:pStyle w:val="AufzhlungmitStrich2"/>
      <w:lvlText w:val="–"/>
      <w:lvlJc w:val="left"/>
      <w:pPr>
        <w:tabs>
          <w:tab w:val="num" w:pos="851"/>
        </w:tabs>
        <w:ind w:left="851" w:hanging="567"/>
      </w:pPr>
      <w:rPr>
        <w:rFonts w:ascii="Sparkasse Rg" w:hAnsi="Sparkasse Rg" w:hint="default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5"/>
  </w:num>
  <w:num w:numId="7">
    <w:abstractNumId w:val="2"/>
  </w:num>
  <w:num w:numId="8">
    <w:abstractNumId w:val="3"/>
  </w:num>
  <w:num w:numId="9">
    <w:abstractNumId w:val="6"/>
  </w:num>
  <w:num w:numId="10">
    <w:abstractNumId w:val="1"/>
  </w:num>
  <w:num w:numId="11">
    <w:abstractNumId w:val="7"/>
  </w:num>
  <w:num w:numId="12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embedTrueTypeFonts/>
  <w:embedSystemFonts/>
  <w:hideGrammaticalErrors/>
  <w:activeWritingStyle w:appName="MSWord" w:lang="de-DE" w:vendorID="9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0"/>
  <w:drawingGridHorizontalSpacing w:val="100"/>
  <w:drawingGridVerticalSpacing w:val="106"/>
  <w:displayHorizontalDrawingGridEvery w:val="2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EA6"/>
    <w:rsid w:val="000452D9"/>
    <w:rsid w:val="000465EA"/>
    <w:rsid w:val="00052C42"/>
    <w:rsid w:val="00067B24"/>
    <w:rsid w:val="00095FE6"/>
    <w:rsid w:val="000B38C5"/>
    <w:rsid w:val="000B4E9F"/>
    <w:rsid w:val="000B61F9"/>
    <w:rsid w:val="000C235D"/>
    <w:rsid w:val="000D6C62"/>
    <w:rsid w:val="00124AD3"/>
    <w:rsid w:val="00127B1B"/>
    <w:rsid w:val="001454F2"/>
    <w:rsid w:val="00153263"/>
    <w:rsid w:val="001561DD"/>
    <w:rsid w:val="00175015"/>
    <w:rsid w:val="001D045F"/>
    <w:rsid w:val="001E44B7"/>
    <w:rsid w:val="00211E97"/>
    <w:rsid w:val="00212601"/>
    <w:rsid w:val="0022122B"/>
    <w:rsid w:val="00254BDF"/>
    <w:rsid w:val="00283354"/>
    <w:rsid w:val="002848A8"/>
    <w:rsid w:val="00286DD6"/>
    <w:rsid w:val="002A0AED"/>
    <w:rsid w:val="002A0C59"/>
    <w:rsid w:val="002A4086"/>
    <w:rsid w:val="002F1749"/>
    <w:rsid w:val="002F6469"/>
    <w:rsid w:val="002F650A"/>
    <w:rsid w:val="0032557C"/>
    <w:rsid w:val="00350213"/>
    <w:rsid w:val="0035783B"/>
    <w:rsid w:val="003800B9"/>
    <w:rsid w:val="00381250"/>
    <w:rsid w:val="003827E1"/>
    <w:rsid w:val="00390D82"/>
    <w:rsid w:val="003927BE"/>
    <w:rsid w:val="003A7CD5"/>
    <w:rsid w:val="003C7363"/>
    <w:rsid w:val="003D53E8"/>
    <w:rsid w:val="003E0E69"/>
    <w:rsid w:val="00454CE9"/>
    <w:rsid w:val="00455301"/>
    <w:rsid w:val="004629E2"/>
    <w:rsid w:val="0049342C"/>
    <w:rsid w:val="004B0370"/>
    <w:rsid w:val="004B0F54"/>
    <w:rsid w:val="004C24D7"/>
    <w:rsid w:val="004C58F0"/>
    <w:rsid w:val="004D3D0E"/>
    <w:rsid w:val="004E224B"/>
    <w:rsid w:val="00503714"/>
    <w:rsid w:val="005367CB"/>
    <w:rsid w:val="00544DC3"/>
    <w:rsid w:val="005752EB"/>
    <w:rsid w:val="00581EC3"/>
    <w:rsid w:val="00592EDF"/>
    <w:rsid w:val="005A65A6"/>
    <w:rsid w:val="005D3EE7"/>
    <w:rsid w:val="005E0D14"/>
    <w:rsid w:val="005F5D78"/>
    <w:rsid w:val="006230AB"/>
    <w:rsid w:val="006245CE"/>
    <w:rsid w:val="006546C4"/>
    <w:rsid w:val="00666B2C"/>
    <w:rsid w:val="00667FD6"/>
    <w:rsid w:val="00671155"/>
    <w:rsid w:val="006773BD"/>
    <w:rsid w:val="006805AE"/>
    <w:rsid w:val="006A1753"/>
    <w:rsid w:val="006B7CBE"/>
    <w:rsid w:val="006C326A"/>
    <w:rsid w:val="006D6D98"/>
    <w:rsid w:val="00700360"/>
    <w:rsid w:val="007771FB"/>
    <w:rsid w:val="00781B83"/>
    <w:rsid w:val="0080182D"/>
    <w:rsid w:val="00810EA6"/>
    <w:rsid w:val="0084481D"/>
    <w:rsid w:val="00853588"/>
    <w:rsid w:val="00854A1C"/>
    <w:rsid w:val="00855B9B"/>
    <w:rsid w:val="008837F3"/>
    <w:rsid w:val="008A3298"/>
    <w:rsid w:val="008B1C01"/>
    <w:rsid w:val="008C10DF"/>
    <w:rsid w:val="00914CF9"/>
    <w:rsid w:val="00917D2C"/>
    <w:rsid w:val="00920B35"/>
    <w:rsid w:val="00953692"/>
    <w:rsid w:val="00962781"/>
    <w:rsid w:val="00973E4B"/>
    <w:rsid w:val="00980EF0"/>
    <w:rsid w:val="009870D1"/>
    <w:rsid w:val="00987A7A"/>
    <w:rsid w:val="009E0636"/>
    <w:rsid w:val="009E40F7"/>
    <w:rsid w:val="009F3E15"/>
    <w:rsid w:val="009F4D3C"/>
    <w:rsid w:val="00A267B3"/>
    <w:rsid w:val="00A30025"/>
    <w:rsid w:val="00A50D27"/>
    <w:rsid w:val="00A5452A"/>
    <w:rsid w:val="00A62FA3"/>
    <w:rsid w:val="00A77720"/>
    <w:rsid w:val="00A92255"/>
    <w:rsid w:val="00AA1779"/>
    <w:rsid w:val="00AA1C93"/>
    <w:rsid w:val="00AA20F2"/>
    <w:rsid w:val="00AC0183"/>
    <w:rsid w:val="00AC5073"/>
    <w:rsid w:val="00AE0D32"/>
    <w:rsid w:val="00AF2DC5"/>
    <w:rsid w:val="00B01DE0"/>
    <w:rsid w:val="00B26374"/>
    <w:rsid w:val="00B34040"/>
    <w:rsid w:val="00B36F8D"/>
    <w:rsid w:val="00B71ADA"/>
    <w:rsid w:val="00B97584"/>
    <w:rsid w:val="00BA4E9F"/>
    <w:rsid w:val="00BC5D94"/>
    <w:rsid w:val="00BE15DA"/>
    <w:rsid w:val="00BF4930"/>
    <w:rsid w:val="00C04B11"/>
    <w:rsid w:val="00C05A2C"/>
    <w:rsid w:val="00C112C6"/>
    <w:rsid w:val="00C47294"/>
    <w:rsid w:val="00C52A55"/>
    <w:rsid w:val="00C57362"/>
    <w:rsid w:val="00C805C8"/>
    <w:rsid w:val="00C833D2"/>
    <w:rsid w:val="00CD3770"/>
    <w:rsid w:val="00CE2C8D"/>
    <w:rsid w:val="00CF2896"/>
    <w:rsid w:val="00D57150"/>
    <w:rsid w:val="00D86A00"/>
    <w:rsid w:val="00DA4D94"/>
    <w:rsid w:val="00DB208B"/>
    <w:rsid w:val="00DC1F72"/>
    <w:rsid w:val="00DC4717"/>
    <w:rsid w:val="00DD7685"/>
    <w:rsid w:val="00DF7F3E"/>
    <w:rsid w:val="00E00E35"/>
    <w:rsid w:val="00E1270E"/>
    <w:rsid w:val="00E20D2A"/>
    <w:rsid w:val="00E315C3"/>
    <w:rsid w:val="00E365D8"/>
    <w:rsid w:val="00E828E3"/>
    <w:rsid w:val="00E916FB"/>
    <w:rsid w:val="00E93A11"/>
    <w:rsid w:val="00EF3D37"/>
    <w:rsid w:val="00F23C5D"/>
    <w:rsid w:val="00F270A5"/>
    <w:rsid w:val="00F43123"/>
    <w:rsid w:val="00F50A50"/>
    <w:rsid w:val="00F62FD1"/>
    <w:rsid w:val="00F95239"/>
    <w:rsid w:val="00FA3886"/>
    <w:rsid w:val="00FE0C7F"/>
    <w:rsid w:val="00FE0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478E070E-957D-4131-B4AF-BA80750F3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 (W1)" w:eastAsia="Times New Roman" w:hAnsi="CG Times (W1)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30025"/>
    <w:pPr>
      <w:spacing w:line="260" w:lineRule="atLeast"/>
    </w:pPr>
    <w:rPr>
      <w:rFonts w:ascii="Sparkasse Rg" w:hAnsi="Sparkasse Rg"/>
      <w:szCs w:val="24"/>
    </w:rPr>
  </w:style>
  <w:style w:type="paragraph" w:styleId="berschrift1">
    <w:name w:val="heading 1"/>
    <w:basedOn w:val="Standard"/>
    <w:qFormat/>
    <w:rsid w:val="00A30025"/>
    <w:pPr>
      <w:keepNext/>
      <w:numPr>
        <w:numId w:val="1"/>
      </w:numPr>
      <w:overflowPunct w:val="0"/>
      <w:autoSpaceDE w:val="0"/>
      <w:autoSpaceDN w:val="0"/>
      <w:adjustRightInd w:val="0"/>
      <w:spacing w:before="240" w:after="120"/>
      <w:textAlignment w:val="baseline"/>
      <w:outlineLvl w:val="0"/>
    </w:pPr>
    <w:rPr>
      <w:b/>
      <w:kern w:val="28"/>
      <w:szCs w:val="20"/>
    </w:rPr>
  </w:style>
  <w:style w:type="paragraph" w:styleId="berschrift2">
    <w:name w:val="heading 2"/>
    <w:basedOn w:val="Standard"/>
    <w:next w:val="Standard"/>
    <w:qFormat/>
    <w:rsid w:val="00A30025"/>
    <w:pPr>
      <w:keepNext/>
      <w:numPr>
        <w:ilvl w:val="1"/>
        <w:numId w:val="2"/>
      </w:numPr>
      <w:overflowPunct w:val="0"/>
      <w:autoSpaceDE w:val="0"/>
      <w:autoSpaceDN w:val="0"/>
      <w:adjustRightInd w:val="0"/>
      <w:spacing w:before="240" w:after="120"/>
      <w:textAlignment w:val="baseline"/>
      <w:outlineLvl w:val="1"/>
    </w:pPr>
    <w:rPr>
      <w:b/>
      <w:szCs w:val="20"/>
    </w:rPr>
  </w:style>
  <w:style w:type="paragraph" w:styleId="berschrift3">
    <w:name w:val="heading 3"/>
    <w:basedOn w:val="Standard"/>
    <w:next w:val="Standard"/>
    <w:qFormat/>
    <w:rsid w:val="00A30025"/>
    <w:pPr>
      <w:keepNext/>
      <w:numPr>
        <w:ilvl w:val="2"/>
        <w:numId w:val="3"/>
      </w:numPr>
      <w:overflowPunct w:val="0"/>
      <w:autoSpaceDE w:val="0"/>
      <w:autoSpaceDN w:val="0"/>
      <w:adjustRightInd w:val="0"/>
      <w:spacing w:before="240" w:after="120"/>
      <w:textAlignment w:val="baseline"/>
      <w:outlineLvl w:val="2"/>
    </w:pPr>
    <w:rPr>
      <w:b/>
      <w:szCs w:val="20"/>
    </w:rPr>
  </w:style>
  <w:style w:type="paragraph" w:styleId="berschrift4">
    <w:name w:val="heading 4"/>
    <w:basedOn w:val="Standard"/>
    <w:next w:val="Standard"/>
    <w:qFormat/>
    <w:rsid w:val="00A30025"/>
    <w:pPr>
      <w:keepNext/>
      <w:numPr>
        <w:ilvl w:val="3"/>
        <w:numId w:val="4"/>
      </w:numPr>
      <w:overflowPunct w:val="0"/>
      <w:autoSpaceDE w:val="0"/>
      <w:autoSpaceDN w:val="0"/>
      <w:adjustRightInd w:val="0"/>
      <w:spacing w:before="240" w:after="120"/>
      <w:textAlignment w:val="baseline"/>
      <w:outlineLvl w:val="3"/>
    </w:pPr>
    <w:rPr>
      <w:b/>
      <w:szCs w:val="20"/>
    </w:rPr>
  </w:style>
  <w:style w:type="paragraph" w:styleId="berschrift5">
    <w:name w:val="heading 5"/>
    <w:basedOn w:val="Standard"/>
    <w:next w:val="Standard"/>
    <w:qFormat/>
    <w:rsid w:val="00A30025"/>
    <w:pPr>
      <w:numPr>
        <w:ilvl w:val="4"/>
        <w:numId w:val="5"/>
      </w:numPr>
      <w:overflowPunct w:val="0"/>
      <w:autoSpaceDE w:val="0"/>
      <w:autoSpaceDN w:val="0"/>
      <w:adjustRightInd w:val="0"/>
      <w:spacing w:before="240" w:after="120"/>
      <w:textAlignment w:val="baseline"/>
      <w:outlineLvl w:val="4"/>
    </w:pPr>
    <w:rPr>
      <w:b/>
      <w:szCs w:val="20"/>
    </w:rPr>
  </w:style>
  <w:style w:type="paragraph" w:styleId="berschrift6">
    <w:name w:val="heading 6"/>
    <w:basedOn w:val="Standard"/>
    <w:next w:val="Standard"/>
    <w:qFormat/>
    <w:rsid w:val="00A30025"/>
    <w:pPr>
      <w:keepNext/>
      <w:ind w:left="21" w:right="-318"/>
      <w:outlineLvl w:val="5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A30025"/>
    <w:pPr>
      <w:ind w:left="708"/>
    </w:pPr>
  </w:style>
  <w:style w:type="character" w:styleId="Kommentarzeichen">
    <w:name w:val="annotation reference"/>
    <w:basedOn w:val="Absatz-Standardschriftart"/>
    <w:semiHidden/>
    <w:rsid w:val="00A30025"/>
    <w:rPr>
      <w:sz w:val="16"/>
    </w:rPr>
  </w:style>
  <w:style w:type="paragraph" w:styleId="Kommentartext">
    <w:name w:val="annotation text"/>
    <w:basedOn w:val="Standard"/>
    <w:semiHidden/>
    <w:rsid w:val="00A30025"/>
  </w:style>
  <w:style w:type="paragraph" w:styleId="Verzeichnis5">
    <w:name w:val="toc 5"/>
    <w:basedOn w:val="berschrift5"/>
    <w:next w:val="berschrift5"/>
    <w:semiHidden/>
    <w:rsid w:val="00A30025"/>
    <w:pPr>
      <w:tabs>
        <w:tab w:val="right" w:pos="1134"/>
        <w:tab w:val="right" w:pos="9354"/>
      </w:tabs>
      <w:spacing w:before="0"/>
      <w:outlineLvl w:val="9"/>
    </w:pPr>
    <w:rPr>
      <w:b w:val="0"/>
    </w:rPr>
  </w:style>
  <w:style w:type="paragraph" w:styleId="Verzeichnis4">
    <w:name w:val="toc 4"/>
    <w:basedOn w:val="Standard"/>
    <w:next w:val="Standard"/>
    <w:autoRedefine/>
    <w:semiHidden/>
    <w:rsid w:val="00A30025"/>
    <w:pPr>
      <w:tabs>
        <w:tab w:val="left" w:pos="1134"/>
        <w:tab w:val="right" w:pos="9356"/>
      </w:tabs>
      <w:spacing w:line="280" w:lineRule="atLeast"/>
    </w:pPr>
    <w:rPr>
      <w:noProof/>
      <w:sz w:val="22"/>
      <w:szCs w:val="22"/>
    </w:rPr>
  </w:style>
  <w:style w:type="paragraph" w:styleId="Verzeichnis3">
    <w:name w:val="toc 3"/>
    <w:basedOn w:val="Standard"/>
    <w:next w:val="Standard"/>
    <w:autoRedefine/>
    <w:semiHidden/>
    <w:rsid w:val="00A30025"/>
    <w:pPr>
      <w:tabs>
        <w:tab w:val="left" w:pos="1134"/>
        <w:tab w:val="right" w:pos="9356"/>
      </w:tabs>
      <w:spacing w:line="280" w:lineRule="atLeast"/>
    </w:pPr>
    <w:rPr>
      <w:noProof/>
      <w:sz w:val="22"/>
      <w:szCs w:val="22"/>
    </w:rPr>
  </w:style>
  <w:style w:type="paragraph" w:styleId="Verzeichnis2">
    <w:name w:val="toc 2"/>
    <w:basedOn w:val="Standard"/>
    <w:next w:val="Standard"/>
    <w:autoRedefine/>
    <w:semiHidden/>
    <w:rsid w:val="00A30025"/>
    <w:pPr>
      <w:tabs>
        <w:tab w:val="left" w:pos="1134"/>
        <w:tab w:val="right" w:pos="9356"/>
      </w:tabs>
      <w:spacing w:line="280" w:lineRule="atLeast"/>
    </w:pPr>
    <w:rPr>
      <w:noProof/>
      <w:sz w:val="22"/>
      <w:szCs w:val="22"/>
    </w:rPr>
  </w:style>
  <w:style w:type="paragraph" w:styleId="Verzeichnis1">
    <w:name w:val="toc 1"/>
    <w:basedOn w:val="Standard"/>
    <w:next w:val="Standard"/>
    <w:autoRedefine/>
    <w:semiHidden/>
    <w:rsid w:val="00A30025"/>
    <w:pPr>
      <w:widowControl w:val="0"/>
      <w:tabs>
        <w:tab w:val="left" w:pos="1134"/>
        <w:tab w:val="right" w:pos="9356"/>
      </w:tabs>
      <w:spacing w:line="280" w:lineRule="atLeast"/>
    </w:pPr>
    <w:rPr>
      <w:noProof/>
      <w:sz w:val="22"/>
      <w:szCs w:val="22"/>
    </w:rPr>
  </w:style>
  <w:style w:type="paragraph" w:styleId="Index5">
    <w:name w:val="index 5"/>
    <w:basedOn w:val="Standard"/>
    <w:next w:val="Standard"/>
    <w:semiHidden/>
    <w:rsid w:val="00A30025"/>
    <w:pPr>
      <w:ind w:left="1134"/>
    </w:pPr>
  </w:style>
  <w:style w:type="paragraph" w:styleId="Index4">
    <w:name w:val="index 4"/>
    <w:basedOn w:val="Standard"/>
    <w:next w:val="Standard"/>
    <w:semiHidden/>
    <w:rsid w:val="00A30025"/>
    <w:pPr>
      <w:ind w:left="850"/>
    </w:pPr>
  </w:style>
  <w:style w:type="paragraph" w:styleId="Index3">
    <w:name w:val="index 3"/>
    <w:basedOn w:val="Standard"/>
    <w:next w:val="Standard"/>
    <w:semiHidden/>
    <w:rsid w:val="00A30025"/>
    <w:pPr>
      <w:ind w:left="567"/>
    </w:pPr>
  </w:style>
  <w:style w:type="paragraph" w:styleId="Index2">
    <w:name w:val="index 2"/>
    <w:basedOn w:val="Standard"/>
    <w:next w:val="Standard"/>
    <w:semiHidden/>
    <w:rsid w:val="00A30025"/>
    <w:pPr>
      <w:ind w:left="283"/>
    </w:pPr>
  </w:style>
  <w:style w:type="paragraph" w:styleId="Index1">
    <w:name w:val="index 1"/>
    <w:basedOn w:val="Standard"/>
    <w:next w:val="Standard"/>
    <w:semiHidden/>
    <w:rsid w:val="00A30025"/>
  </w:style>
  <w:style w:type="character" w:styleId="Zeilennummer">
    <w:name w:val="line number"/>
    <w:basedOn w:val="Absatz-Standardschriftart"/>
    <w:rsid w:val="00A30025"/>
  </w:style>
  <w:style w:type="paragraph" w:styleId="Indexberschrift">
    <w:name w:val="index heading"/>
    <w:basedOn w:val="Standard"/>
    <w:next w:val="Index1"/>
    <w:semiHidden/>
    <w:rsid w:val="00A30025"/>
  </w:style>
  <w:style w:type="paragraph" w:styleId="Fuzeile">
    <w:name w:val="footer"/>
    <w:basedOn w:val="Standard"/>
    <w:rsid w:val="00A30025"/>
    <w:pPr>
      <w:tabs>
        <w:tab w:val="right" w:pos="9639"/>
      </w:tabs>
    </w:pPr>
  </w:style>
  <w:style w:type="paragraph" w:styleId="Kopfzeile">
    <w:name w:val="header"/>
    <w:basedOn w:val="Standard"/>
    <w:rsid w:val="00A30025"/>
    <w:pPr>
      <w:framePr w:hSpace="142" w:vSpace="142" w:wrap="auto" w:hAnchor="margin" w:xAlign="inside"/>
      <w:pBdr>
        <w:bottom w:val="single" w:sz="6" w:space="1" w:color="auto"/>
        <w:between w:val="single" w:sz="6" w:space="1" w:color="auto"/>
      </w:pBdr>
      <w:tabs>
        <w:tab w:val="right" w:pos="9000"/>
      </w:tabs>
    </w:pPr>
  </w:style>
  <w:style w:type="character" w:styleId="Funotenzeichen">
    <w:name w:val="footnote reference"/>
    <w:basedOn w:val="Absatz-Standardschriftart"/>
    <w:semiHidden/>
    <w:rsid w:val="00A30025"/>
    <w:rPr>
      <w:position w:val="6"/>
      <w:sz w:val="16"/>
    </w:rPr>
  </w:style>
  <w:style w:type="paragraph" w:styleId="Funotentext">
    <w:name w:val="footnote text"/>
    <w:basedOn w:val="Standard"/>
    <w:semiHidden/>
    <w:rsid w:val="00A30025"/>
  </w:style>
  <w:style w:type="paragraph" w:customStyle="1" w:styleId="BrieftextEinrckung">
    <w:name w:val="BrieftextEinrückung"/>
    <w:basedOn w:val="Brieftext"/>
    <w:rsid w:val="00A30025"/>
    <w:pPr>
      <w:ind w:left="1440"/>
    </w:pPr>
  </w:style>
  <w:style w:type="paragraph" w:customStyle="1" w:styleId="Brieftext">
    <w:name w:val="Brieftext"/>
    <w:rsid w:val="00A30025"/>
    <w:pPr>
      <w:overflowPunct w:val="0"/>
      <w:autoSpaceDE w:val="0"/>
      <w:autoSpaceDN w:val="0"/>
      <w:adjustRightInd w:val="0"/>
      <w:spacing w:line="240" w:lineRule="atLeast"/>
      <w:textAlignment w:val="baseline"/>
    </w:pPr>
    <w:rPr>
      <w:rFonts w:ascii="Arial" w:hAnsi="Arial"/>
      <w:sz w:val="22"/>
    </w:rPr>
  </w:style>
  <w:style w:type="paragraph" w:customStyle="1" w:styleId="Briefumschlag">
    <w:name w:val="Briefumschlag"/>
    <w:basedOn w:val="Standard"/>
    <w:rsid w:val="00A30025"/>
    <w:pPr>
      <w:pageBreakBefore/>
      <w:framePr w:w="4536" w:hSpace="142" w:vSpace="142" w:wrap="auto" w:vAnchor="page" w:hAnchor="page" w:x="6805" w:y="2836"/>
      <w:tabs>
        <w:tab w:val="left" w:pos="720"/>
        <w:tab w:val="left" w:pos="8999"/>
      </w:tabs>
    </w:pPr>
  </w:style>
  <w:style w:type="paragraph" w:customStyle="1" w:styleId="Briefumschlagquer">
    <w:name w:val="Briefumschlag quer"/>
    <w:basedOn w:val="Briefumschlag"/>
    <w:rsid w:val="00A30025"/>
    <w:pPr>
      <w:framePr w:wrap="auto" w:x="11908" w:y="5671"/>
    </w:pPr>
  </w:style>
  <w:style w:type="paragraph" w:customStyle="1" w:styleId="Briefanlagenliste">
    <w:name w:val="Briefanlagenliste"/>
    <w:basedOn w:val="Briefanlagen"/>
    <w:rsid w:val="00A30025"/>
    <w:pPr>
      <w:spacing w:before="0"/>
    </w:pPr>
  </w:style>
  <w:style w:type="paragraph" w:customStyle="1" w:styleId="Briefanlagen">
    <w:name w:val="Briefanlagen"/>
    <w:next w:val="Briefanlagenliste"/>
    <w:rsid w:val="00A30025"/>
    <w:pPr>
      <w:overflowPunct w:val="0"/>
      <w:autoSpaceDE w:val="0"/>
      <w:autoSpaceDN w:val="0"/>
      <w:adjustRightInd w:val="0"/>
      <w:spacing w:before="960" w:line="240" w:lineRule="atLeast"/>
      <w:textAlignment w:val="baseline"/>
    </w:pPr>
    <w:rPr>
      <w:rFonts w:ascii="Times New Roman" w:hAnsi="Times New Roman"/>
      <w:sz w:val="24"/>
    </w:rPr>
  </w:style>
  <w:style w:type="paragraph" w:customStyle="1" w:styleId="Verteiler">
    <w:name w:val="Verteiler"/>
    <w:basedOn w:val="Briefanlagenliste"/>
    <w:next w:val="Verteilerliste"/>
    <w:rsid w:val="00A30025"/>
    <w:pPr>
      <w:spacing w:before="240"/>
    </w:pPr>
  </w:style>
  <w:style w:type="paragraph" w:customStyle="1" w:styleId="Verteilerliste">
    <w:name w:val="Verteilerliste"/>
    <w:basedOn w:val="Briefanlagenliste"/>
    <w:rsid w:val="00A30025"/>
  </w:style>
  <w:style w:type="paragraph" w:customStyle="1" w:styleId="Folgeseite">
    <w:name w:val="Folgeseite"/>
    <w:basedOn w:val="Brieffu1"/>
    <w:rsid w:val="00A30025"/>
    <w:pPr>
      <w:tabs>
        <w:tab w:val="right" w:pos="9072"/>
        <w:tab w:val="right" w:pos="9356"/>
      </w:tabs>
    </w:pPr>
  </w:style>
  <w:style w:type="paragraph" w:customStyle="1" w:styleId="Brieffu1">
    <w:name w:val="Brieffuß1"/>
    <w:basedOn w:val="Fuzeile"/>
    <w:rsid w:val="00A30025"/>
    <w:pPr>
      <w:tabs>
        <w:tab w:val="right" w:pos="5387"/>
      </w:tabs>
    </w:pPr>
  </w:style>
  <w:style w:type="paragraph" w:customStyle="1" w:styleId="Briefkopf1">
    <w:name w:val="Briefkopf1"/>
    <w:basedOn w:val="Standard"/>
    <w:rsid w:val="00A30025"/>
    <w:pPr>
      <w:tabs>
        <w:tab w:val="right" w:pos="9639"/>
      </w:tabs>
    </w:pPr>
  </w:style>
  <w:style w:type="paragraph" w:customStyle="1" w:styleId="Brieffenster">
    <w:name w:val="Brieffenster"/>
    <w:basedOn w:val="Standard"/>
    <w:rsid w:val="00A30025"/>
    <w:pPr>
      <w:pBdr>
        <w:bottom w:val="single" w:sz="6" w:space="1" w:color="auto"/>
        <w:between w:val="single" w:sz="6" w:space="1" w:color="auto"/>
      </w:pBdr>
      <w:spacing w:before="1440"/>
      <w:ind w:right="6129"/>
      <w:jc w:val="center"/>
    </w:pPr>
    <w:rPr>
      <w:sz w:val="16"/>
    </w:rPr>
  </w:style>
  <w:style w:type="paragraph" w:customStyle="1" w:styleId="Betreff">
    <w:name w:val="Betreff"/>
    <w:basedOn w:val="Standard"/>
    <w:rsid w:val="00A30025"/>
    <w:pPr>
      <w:spacing w:before="480" w:after="480"/>
    </w:pPr>
    <w:rPr>
      <w:b/>
    </w:rPr>
  </w:style>
  <w:style w:type="paragraph" w:customStyle="1" w:styleId="Bezugsangaben">
    <w:name w:val="Bezugsangaben"/>
    <w:rsid w:val="00A30025"/>
    <w:pPr>
      <w:tabs>
        <w:tab w:val="left" w:pos="3969"/>
        <w:tab w:val="left" w:pos="6237"/>
        <w:tab w:val="right" w:pos="9639"/>
      </w:tabs>
      <w:overflowPunct w:val="0"/>
      <w:autoSpaceDE w:val="0"/>
      <w:autoSpaceDN w:val="0"/>
      <w:adjustRightInd w:val="0"/>
      <w:spacing w:after="240" w:line="240" w:lineRule="atLeast"/>
      <w:textAlignment w:val="baseline"/>
    </w:pPr>
    <w:rPr>
      <w:rFonts w:ascii="Univers (W1)" w:hAnsi="Univers (W1)"/>
      <w:sz w:val="22"/>
    </w:rPr>
  </w:style>
  <w:style w:type="paragraph" w:customStyle="1" w:styleId="Bezugszeile">
    <w:name w:val="Bezugszeile"/>
    <w:rsid w:val="00A30025"/>
    <w:pPr>
      <w:overflowPunct w:val="0"/>
      <w:autoSpaceDE w:val="0"/>
      <w:autoSpaceDN w:val="0"/>
      <w:adjustRightInd w:val="0"/>
      <w:textAlignment w:val="baseline"/>
    </w:pPr>
    <w:rPr>
      <w:rFonts w:ascii="Univers (W1)" w:hAnsi="Univers (W1)"/>
      <w:sz w:val="16"/>
    </w:rPr>
  </w:style>
  <w:style w:type="paragraph" w:customStyle="1" w:styleId="Briefadresse">
    <w:name w:val="Briefadresse"/>
    <w:rsid w:val="00A30025"/>
    <w:pPr>
      <w:overflowPunct w:val="0"/>
      <w:autoSpaceDE w:val="0"/>
      <w:autoSpaceDN w:val="0"/>
      <w:adjustRightInd w:val="0"/>
      <w:spacing w:before="120" w:after="960" w:line="240" w:lineRule="atLeast"/>
      <w:textAlignment w:val="baseline"/>
    </w:pPr>
    <w:rPr>
      <w:rFonts w:ascii="Arial" w:hAnsi="Arial"/>
      <w:sz w:val="22"/>
    </w:rPr>
  </w:style>
  <w:style w:type="paragraph" w:customStyle="1" w:styleId="Briefkopf2">
    <w:name w:val="Briefkopf2"/>
    <w:basedOn w:val="Standard"/>
    <w:rsid w:val="00A30025"/>
    <w:pPr>
      <w:tabs>
        <w:tab w:val="right" w:pos="9639"/>
      </w:tabs>
    </w:pPr>
    <w:rPr>
      <w:sz w:val="18"/>
    </w:rPr>
  </w:style>
  <w:style w:type="paragraph" w:customStyle="1" w:styleId="Zustellungsvermerk">
    <w:name w:val="Zustellungsvermerk"/>
    <w:basedOn w:val="Standard"/>
    <w:next w:val="Briefadresse"/>
    <w:rsid w:val="00A30025"/>
    <w:pPr>
      <w:spacing w:before="120"/>
      <w:ind w:right="5103"/>
    </w:pPr>
    <w:rPr>
      <w:u w:val="single"/>
    </w:rPr>
  </w:style>
  <w:style w:type="paragraph" w:customStyle="1" w:styleId="Absatz">
    <w:name w:val="Absatz"/>
    <w:basedOn w:val="Standard"/>
    <w:rsid w:val="00A30025"/>
    <w:pPr>
      <w:spacing w:before="120"/>
    </w:pPr>
  </w:style>
  <w:style w:type="paragraph" w:customStyle="1" w:styleId="Anlage">
    <w:name w:val="Anlage"/>
    <w:basedOn w:val="Standard"/>
    <w:rsid w:val="00A30025"/>
    <w:rPr>
      <w:u w:val="single"/>
    </w:rPr>
  </w:style>
  <w:style w:type="paragraph" w:customStyle="1" w:styleId="Anschreiben">
    <w:name w:val="Anschreiben"/>
    <w:basedOn w:val="Standard"/>
    <w:rsid w:val="00A30025"/>
    <w:pPr>
      <w:spacing w:before="240" w:after="240"/>
    </w:pPr>
  </w:style>
  <w:style w:type="paragraph" w:customStyle="1" w:styleId="AufzhlungmitNumerierung1">
    <w:name w:val="Aufzählung mit Numerierung 1"/>
    <w:basedOn w:val="Absatz"/>
    <w:rsid w:val="00A30025"/>
    <w:pPr>
      <w:numPr>
        <w:numId w:val="12"/>
      </w:numPr>
      <w:tabs>
        <w:tab w:val="left" w:pos="284"/>
      </w:tabs>
      <w:spacing w:before="0"/>
    </w:pPr>
  </w:style>
  <w:style w:type="paragraph" w:customStyle="1" w:styleId="AufzhlungmitNumerierung2">
    <w:name w:val="Aufzählung mit Numerierung 2"/>
    <w:basedOn w:val="AufzhlungmitNumerierung1"/>
    <w:rsid w:val="00A30025"/>
    <w:pPr>
      <w:numPr>
        <w:numId w:val="9"/>
      </w:numPr>
      <w:tabs>
        <w:tab w:val="clear" w:pos="851"/>
      </w:tabs>
      <w:ind w:left="568" w:hanging="284"/>
    </w:pPr>
  </w:style>
  <w:style w:type="paragraph" w:customStyle="1" w:styleId="AufzhlungmitStrich1">
    <w:name w:val="Aufzählung mit Strich 1"/>
    <w:basedOn w:val="Standard"/>
    <w:rsid w:val="00A30025"/>
    <w:pPr>
      <w:numPr>
        <w:numId w:val="10"/>
      </w:numPr>
      <w:tabs>
        <w:tab w:val="left" w:pos="284"/>
      </w:tabs>
      <w:ind w:left="284" w:hanging="284"/>
    </w:pPr>
  </w:style>
  <w:style w:type="paragraph" w:customStyle="1" w:styleId="AufzhlungmitPunkt1">
    <w:name w:val="Aufzählung mit Punkt 1"/>
    <w:basedOn w:val="AufzhlungmitStrich1"/>
    <w:rsid w:val="00A30025"/>
    <w:pPr>
      <w:numPr>
        <w:numId w:val="7"/>
      </w:numPr>
      <w:ind w:left="284" w:hanging="284"/>
    </w:pPr>
  </w:style>
  <w:style w:type="paragraph" w:customStyle="1" w:styleId="AufzhlungmitPunkt2">
    <w:name w:val="Aufzählung mit Punkt 2"/>
    <w:basedOn w:val="AufzhlungmitNumerierung2"/>
    <w:rsid w:val="00A30025"/>
    <w:pPr>
      <w:numPr>
        <w:numId w:val="8"/>
      </w:numPr>
      <w:tabs>
        <w:tab w:val="clear" w:pos="851"/>
      </w:tabs>
      <w:ind w:left="568" w:hanging="284"/>
    </w:pPr>
  </w:style>
  <w:style w:type="paragraph" w:customStyle="1" w:styleId="AufzhlungmitStrich2">
    <w:name w:val="Aufzählung mit Strich 2"/>
    <w:basedOn w:val="AufzhlungmitNumerierung2"/>
    <w:rsid w:val="00A30025"/>
    <w:pPr>
      <w:numPr>
        <w:numId w:val="11"/>
      </w:numPr>
      <w:tabs>
        <w:tab w:val="clear" w:pos="851"/>
      </w:tabs>
      <w:ind w:left="568" w:hanging="284"/>
    </w:pPr>
  </w:style>
  <w:style w:type="paragraph" w:customStyle="1" w:styleId="Hervorhebung1">
    <w:name w:val="Hervorhebung1"/>
    <w:basedOn w:val="Standard"/>
    <w:rsid w:val="00A30025"/>
    <w:rPr>
      <w:u w:val="single"/>
    </w:rPr>
  </w:style>
  <w:style w:type="character" w:customStyle="1" w:styleId="E-MailFormatvorlage621">
    <w:name w:val="E-MailFormatvorlage621"/>
    <w:basedOn w:val="Absatz-Standardschriftart"/>
    <w:rsid w:val="00A30025"/>
    <w:rPr>
      <w:rFonts w:ascii="Arial" w:hAnsi="Arial" w:cs="Arial"/>
      <w:color w:val="auto"/>
      <w:sz w:val="20"/>
    </w:rPr>
  </w:style>
  <w:style w:type="character" w:customStyle="1" w:styleId="E-MailFormatvorlage631">
    <w:name w:val="E-MailFormatvorlage631"/>
    <w:basedOn w:val="Absatz-Standardschriftart"/>
    <w:rsid w:val="00A30025"/>
    <w:rPr>
      <w:rFonts w:ascii="Arial" w:hAnsi="Arial" w:cs="Arial"/>
      <w:color w:val="auto"/>
      <w:sz w:val="20"/>
    </w:rPr>
  </w:style>
  <w:style w:type="paragraph" w:customStyle="1" w:styleId="TabellegroeSchrift">
    <w:name w:val="Tabelle große Schrift"/>
    <w:basedOn w:val="Standard"/>
    <w:rsid w:val="00A30025"/>
    <w:pPr>
      <w:overflowPunct w:val="0"/>
      <w:autoSpaceDE w:val="0"/>
      <w:autoSpaceDN w:val="0"/>
      <w:adjustRightInd w:val="0"/>
      <w:spacing w:before="20" w:after="20"/>
      <w:textAlignment w:val="baseline"/>
    </w:pPr>
    <w:rPr>
      <w:szCs w:val="20"/>
    </w:rPr>
  </w:style>
  <w:style w:type="paragraph" w:customStyle="1" w:styleId="TabellegroeSchriftfett">
    <w:name w:val="Tabelle große Schrift fett"/>
    <w:basedOn w:val="Anlage"/>
    <w:rsid w:val="00A30025"/>
    <w:pPr>
      <w:overflowPunct w:val="0"/>
      <w:autoSpaceDE w:val="0"/>
      <w:autoSpaceDN w:val="0"/>
      <w:adjustRightInd w:val="0"/>
      <w:spacing w:before="20" w:after="20"/>
      <w:textAlignment w:val="baseline"/>
    </w:pPr>
    <w:rPr>
      <w:b/>
      <w:szCs w:val="20"/>
      <w:u w:val="none"/>
    </w:rPr>
  </w:style>
  <w:style w:type="paragraph" w:customStyle="1" w:styleId="TabellekleineSchrift">
    <w:name w:val="Tabelle kleine Schrift"/>
    <w:basedOn w:val="Standard"/>
    <w:rsid w:val="00A30025"/>
    <w:pPr>
      <w:overflowPunct w:val="0"/>
      <w:autoSpaceDE w:val="0"/>
      <w:autoSpaceDN w:val="0"/>
      <w:adjustRightInd w:val="0"/>
      <w:spacing w:before="20" w:after="20"/>
      <w:textAlignment w:val="baseline"/>
    </w:pPr>
    <w:rPr>
      <w:sz w:val="16"/>
      <w:szCs w:val="20"/>
    </w:rPr>
  </w:style>
  <w:style w:type="paragraph" w:customStyle="1" w:styleId="TabellekleineSchriftfett">
    <w:name w:val="Tabelle kleine Schrift fett"/>
    <w:basedOn w:val="Standard"/>
    <w:rsid w:val="00A30025"/>
    <w:pPr>
      <w:overflowPunct w:val="0"/>
      <w:autoSpaceDE w:val="0"/>
      <w:autoSpaceDN w:val="0"/>
      <w:adjustRightInd w:val="0"/>
      <w:spacing w:before="20" w:after="20"/>
      <w:textAlignment w:val="baseline"/>
    </w:pPr>
    <w:rPr>
      <w:b/>
      <w:sz w:val="16"/>
      <w:szCs w:val="20"/>
    </w:rPr>
  </w:style>
  <w:style w:type="paragraph" w:customStyle="1" w:styleId="UnterschriftAbbildung">
    <w:name w:val="Unterschrift Abbildung"/>
    <w:basedOn w:val="Standard"/>
    <w:rsid w:val="00A30025"/>
    <w:pPr>
      <w:overflowPunct w:val="0"/>
      <w:autoSpaceDE w:val="0"/>
      <w:autoSpaceDN w:val="0"/>
      <w:adjustRightInd w:val="0"/>
      <w:spacing w:before="120"/>
      <w:ind w:left="851" w:hanging="851"/>
      <w:textAlignment w:val="baseline"/>
    </w:pPr>
    <w:rPr>
      <w:sz w:val="16"/>
      <w:szCs w:val="20"/>
    </w:rPr>
  </w:style>
  <w:style w:type="paragraph" w:customStyle="1" w:styleId="UnterschriftTabelle">
    <w:name w:val="Unterschrift Tabelle"/>
    <w:basedOn w:val="UnterschriftAbbildung"/>
    <w:rsid w:val="00A30025"/>
  </w:style>
  <w:style w:type="paragraph" w:customStyle="1" w:styleId="Inhalt14">
    <w:name w:val="ü_Inhalt_1_4"/>
    <w:basedOn w:val="Standard"/>
    <w:next w:val="Standard"/>
    <w:rsid w:val="00A30025"/>
    <w:pPr>
      <w:tabs>
        <w:tab w:val="left" w:pos="1134"/>
        <w:tab w:val="right" w:pos="9072"/>
      </w:tabs>
    </w:pPr>
    <w:rPr>
      <w:bCs/>
    </w:rPr>
  </w:style>
  <w:style w:type="paragraph" w:customStyle="1" w:styleId="Text">
    <w:name w:val="ü_Text"/>
    <w:basedOn w:val="Standard"/>
    <w:rsid w:val="00A30025"/>
    <w:pPr>
      <w:ind w:left="1134"/>
    </w:pPr>
  </w:style>
  <w:style w:type="paragraph" w:customStyle="1" w:styleId="1">
    <w:name w:val="ü1"/>
    <w:basedOn w:val="Standard"/>
    <w:rsid w:val="00A30025"/>
    <w:pPr>
      <w:numPr>
        <w:numId w:val="6"/>
      </w:numPr>
      <w:spacing w:before="120" w:after="120"/>
      <w:outlineLvl w:val="0"/>
    </w:pPr>
  </w:style>
  <w:style w:type="paragraph" w:customStyle="1" w:styleId="2">
    <w:name w:val="ü2"/>
    <w:basedOn w:val="Standard"/>
    <w:rsid w:val="00A30025"/>
    <w:pPr>
      <w:numPr>
        <w:ilvl w:val="1"/>
        <w:numId w:val="6"/>
      </w:numPr>
      <w:spacing w:before="120" w:after="120"/>
      <w:outlineLvl w:val="1"/>
    </w:pPr>
  </w:style>
  <w:style w:type="paragraph" w:customStyle="1" w:styleId="3">
    <w:name w:val="ü3"/>
    <w:basedOn w:val="Standard"/>
    <w:rsid w:val="00A30025"/>
    <w:pPr>
      <w:numPr>
        <w:ilvl w:val="2"/>
        <w:numId w:val="6"/>
      </w:numPr>
      <w:spacing w:before="120" w:after="120"/>
      <w:outlineLvl w:val="2"/>
    </w:pPr>
  </w:style>
  <w:style w:type="paragraph" w:customStyle="1" w:styleId="4">
    <w:name w:val="ü4"/>
    <w:basedOn w:val="Standard"/>
    <w:rsid w:val="00A30025"/>
    <w:pPr>
      <w:numPr>
        <w:ilvl w:val="3"/>
        <w:numId w:val="6"/>
      </w:numPr>
      <w:spacing w:before="120" w:after="120"/>
      <w:outlineLvl w:val="3"/>
    </w:pPr>
  </w:style>
  <w:style w:type="paragraph" w:styleId="Beschriftung">
    <w:name w:val="caption"/>
    <w:basedOn w:val="Standard"/>
    <w:next w:val="Standard"/>
    <w:qFormat/>
    <w:rsid w:val="00A30025"/>
    <w:pPr>
      <w:framePr w:w="2654" w:h="2160" w:hSpace="181" w:wrap="around" w:vAnchor="page" w:hAnchor="page" w:x="5282" w:y="1488"/>
      <w:tabs>
        <w:tab w:val="left" w:pos="567"/>
      </w:tabs>
      <w:spacing w:line="230" w:lineRule="atLeast"/>
    </w:pPr>
    <w:rPr>
      <w:b/>
      <w:bCs/>
      <w:sz w:val="18"/>
    </w:rPr>
  </w:style>
  <w:style w:type="paragraph" w:styleId="Umschlagadresse">
    <w:name w:val="envelope address"/>
    <w:basedOn w:val="Standard"/>
    <w:rsid w:val="00A30025"/>
    <w:pPr>
      <w:framePr w:w="4320" w:h="2160" w:hRule="exact" w:hSpace="141" w:wrap="auto" w:hAnchor="page" w:xAlign="center" w:yAlign="bottom"/>
      <w:spacing w:line="240" w:lineRule="atLeast"/>
    </w:pPr>
    <w:rPr>
      <w:rFonts w:cs="Arial"/>
    </w:rPr>
  </w:style>
  <w:style w:type="paragraph" w:styleId="Textkrper">
    <w:name w:val="Body Text"/>
    <w:basedOn w:val="Standard"/>
    <w:rsid w:val="00A30025"/>
    <w:pPr>
      <w:tabs>
        <w:tab w:val="left" w:pos="567"/>
      </w:tabs>
      <w:spacing w:line="180" w:lineRule="exact"/>
    </w:pPr>
    <w:rPr>
      <w:sz w:val="1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6278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62781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AA1779"/>
    <w:rPr>
      <w:color w:val="0000FF" w:themeColor="hyperlink"/>
      <w:u w:val="single"/>
    </w:rPr>
  </w:style>
  <w:style w:type="paragraph" w:customStyle="1" w:styleId="EinfAbs">
    <w:name w:val="[Einf. Abs.]"/>
    <w:basedOn w:val="Standard"/>
    <w:uiPriority w:val="99"/>
    <w:rsid w:val="0017501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62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Gesch&#228;ftsausstattung\Briefvorlage%20SEG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68FF5-5006-401E-8E8B-6E98D8D6D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Briefvorlage SEG</Template>
  <TotalTime>0</TotalTime>
  <Pages>1</Pages>
  <Words>245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DSV Standardwordvorlage</vt:lpstr>
    </vt:vector>
  </TitlesOfParts>
  <Manager>Ursula Aubertin</Manager>
  <Company>DSV</Company>
  <LinksUpToDate>false</LinksUpToDate>
  <CharactersWithSpaces>1790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DSV Standardwordvorlage</dc:title>
  <dc:subject>Erstellt Briefe, Version: 18.06.2007</dc:subject>
  <dc:creator>c.maurer</dc:creator>
  <cp:lastModifiedBy>Benita von Pelchrzim</cp:lastModifiedBy>
  <cp:revision>2</cp:revision>
  <cp:lastPrinted>2016-02-05T10:14:00Z</cp:lastPrinted>
  <dcterms:created xsi:type="dcterms:W3CDTF">2016-02-09T09:06:00Z</dcterms:created>
  <dcterms:modified xsi:type="dcterms:W3CDTF">2016-02-09T09:06:00Z</dcterms:modified>
</cp:coreProperties>
</file>